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EF089" w14:textId="77777777" w:rsidR="00113FAD" w:rsidRDefault="00961689">
      <w:pPr>
        <w:spacing w:line="520" w:lineRule="exact"/>
        <w:jc w:val="center"/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國語文學科中心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113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學年度教師專業成長研習</w:t>
      </w:r>
    </w:p>
    <w:p w14:paraId="61AE713D" w14:textId="77777777" w:rsidR="00113FAD" w:rsidRDefault="00961689">
      <w:pPr>
        <w:spacing w:after="360" w:line="520" w:lineRule="exact"/>
        <w:jc w:val="center"/>
      </w:pP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「我們這樣設計國文課</w:t>
      </w:r>
      <w:proofErr w:type="gramStart"/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——</w:t>
      </w:r>
      <w:proofErr w:type="gramEnd"/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學科地圖與探究教學設計工作坊」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教師研習系列活動實施計畫</w:t>
      </w:r>
    </w:p>
    <w:p w14:paraId="7C3B1736" w14:textId="77777777" w:rsidR="00113FAD" w:rsidRDefault="00961689">
      <w:pPr>
        <w:pStyle w:val="a3"/>
        <w:spacing w:after="108" w:line="40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壹、計畫依據</w:t>
      </w:r>
    </w:p>
    <w:p w14:paraId="01F65B99" w14:textId="77777777" w:rsidR="00113FAD" w:rsidRDefault="00961689">
      <w:pPr>
        <w:pStyle w:val="a3"/>
        <w:spacing w:after="108" w:line="400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113</w:t>
      </w:r>
      <w:r>
        <w:rPr>
          <w:color w:val="000000"/>
          <w:sz w:val="24"/>
          <w:szCs w:val="24"/>
        </w:rPr>
        <w:t>學年度國語文學科中心工作計畫。</w:t>
      </w:r>
    </w:p>
    <w:p w14:paraId="63249C20" w14:textId="77777777" w:rsidR="00113FAD" w:rsidRDefault="00113FAD">
      <w:pPr>
        <w:pStyle w:val="a3"/>
        <w:spacing w:line="320" w:lineRule="exact"/>
        <w:rPr>
          <w:color w:val="000000"/>
          <w:sz w:val="24"/>
          <w:szCs w:val="24"/>
        </w:rPr>
      </w:pPr>
    </w:p>
    <w:p w14:paraId="0E866387" w14:textId="77777777" w:rsidR="00113FAD" w:rsidRDefault="00961689">
      <w:pPr>
        <w:pStyle w:val="a3"/>
        <w:spacing w:after="108" w:line="400" w:lineRule="exact"/>
        <w:jc w:val="both"/>
      </w:pPr>
      <w:r>
        <w:rPr>
          <w:b/>
          <w:bCs/>
          <w:color w:val="000000"/>
          <w:sz w:val="28"/>
          <w:szCs w:val="28"/>
        </w:rPr>
        <w:t>貳、研習簡介</w:t>
      </w:r>
    </w:p>
    <w:p w14:paraId="54A4EBBD" w14:textId="77777777" w:rsidR="00113FAD" w:rsidRDefault="00961689">
      <w:pPr>
        <w:spacing w:line="360" w:lineRule="exact"/>
        <w:ind w:firstLine="480"/>
      </w:pPr>
      <w:r>
        <w:rPr>
          <w:rFonts w:eastAsia="標楷體"/>
          <w:bCs/>
          <w:color w:val="000000"/>
        </w:rPr>
        <w:t>十二年國民基本教育的課程發展本於全人教育的精神，以「核心素養」作為課程發展的主軸，關注學習者的主體身分，強調與生活結合的學習內容。本中心為推廣素養導向的國語文課程設計方法，特別舉辦研習工作坊，結合主題講座與策略實作的方式，</w:t>
      </w:r>
      <w:r>
        <w:rPr>
          <w:rFonts w:ascii="標楷體" w:eastAsia="標楷體" w:hAnsi="標楷體"/>
          <w:bCs/>
          <w:color w:val="000000"/>
        </w:rPr>
        <w:t>介紹國語文課程地圖，分組操作探究為本的學習策略，</w:t>
      </w:r>
      <w:r>
        <w:rPr>
          <w:rFonts w:eastAsia="標楷體"/>
          <w:bCs/>
          <w:color w:val="000000"/>
        </w:rPr>
        <w:t>協助研習教師規劃行事曆導向的課程地圖，期能交流更多的</w:t>
      </w:r>
      <w:proofErr w:type="gramStart"/>
      <w:r>
        <w:rPr>
          <w:rFonts w:eastAsia="標楷體"/>
          <w:bCs/>
          <w:color w:val="000000"/>
        </w:rPr>
        <w:t>專業創思</w:t>
      </w:r>
      <w:proofErr w:type="gramEnd"/>
      <w:r>
        <w:rPr>
          <w:rFonts w:eastAsia="標楷體"/>
          <w:bCs/>
          <w:color w:val="000000"/>
        </w:rPr>
        <w:t>，共探國語</w:t>
      </w:r>
      <w:proofErr w:type="gramStart"/>
      <w:r>
        <w:rPr>
          <w:rFonts w:eastAsia="標楷體"/>
          <w:bCs/>
          <w:color w:val="000000"/>
        </w:rPr>
        <w:t>文新課綱的</w:t>
      </w:r>
      <w:proofErr w:type="gramEnd"/>
      <w:r>
        <w:rPr>
          <w:rFonts w:eastAsia="標楷體"/>
          <w:bCs/>
          <w:color w:val="000000"/>
        </w:rPr>
        <w:t>課程發展脈絡及教學新貌。</w:t>
      </w:r>
    </w:p>
    <w:p w14:paraId="55F48641" w14:textId="77777777" w:rsidR="00113FAD" w:rsidRDefault="00113FAD">
      <w:pPr>
        <w:pStyle w:val="a3"/>
        <w:spacing w:line="320" w:lineRule="exact"/>
        <w:rPr>
          <w:color w:val="000000"/>
          <w:sz w:val="24"/>
          <w:szCs w:val="24"/>
        </w:rPr>
      </w:pPr>
    </w:p>
    <w:p w14:paraId="20CF483A" w14:textId="77777777" w:rsidR="00113FAD" w:rsidRDefault="00961689">
      <w:pPr>
        <w:pStyle w:val="a3"/>
        <w:spacing w:after="108" w:line="40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参、辦理單位</w:t>
      </w:r>
    </w:p>
    <w:p w14:paraId="4B12A007" w14:textId="77777777" w:rsidR="00113FAD" w:rsidRDefault="00961689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一、指導單位：教育部國民及學前教育署</w:t>
      </w:r>
    </w:p>
    <w:p w14:paraId="249206E9" w14:textId="77777777" w:rsidR="00113FAD" w:rsidRDefault="00961689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二、主辦單位：教育部普通型高級中等學校國語文學科中心</w:t>
      </w:r>
    </w:p>
    <w:p w14:paraId="111FCE5F" w14:textId="77777777" w:rsidR="00113FAD" w:rsidRDefault="00113FAD">
      <w:pPr>
        <w:pStyle w:val="a3"/>
        <w:spacing w:line="320" w:lineRule="exact"/>
        <w:rPr>
          <w:color w:val="000000"/>
          <w:sz w:val="24"/>
          <w:szCs w:val="24"/>
        </w:rPr>
      </w:pPr>
    </w:p>
    <w:p w14:paraId="0C3CCF0F" w14:textId="77777777" w:rsidR="00113FAD" w:rsidRDefault="00961689">
      <w:pPr>
        <w:pStyle w:val="a3"/>
        <w:spacing w:after="108" w:line="36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肆、辦理方式</w:t>
      </w:r>
    </w:p>
    <w:p w14:paraId="13E01CF0" w14:textId="77777777" w:rsidR="00113FAD" w:rsidRDefault="00961689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一、申請期限：即日起至</w:t>
      </w:r>
      <w:r>
        <w:rPr>
          <w:rFonts w:ascii="Times New Roman" w:eastAsia="標楷體" w:hAnsi="Times New Roman" w:cs="Times New Roman"/>
          <w:color w:val="000000"/>
        </w:rPr>
        <w:t>114</w:t>
      </w:r>
      <w:r>
        <w:rPr>
          <w:rFonts w:ascii="Times New Roman" w:eastAsia="標楷體" w:hAnsi="Times New Roman" w:cs="Times New Roman"/>
          <w:color w:val="000000"/>
        </w:rPr>
        <w:t>年</w:t>
      </w:r>
      <w:r>
        <w:rPr>
          <w:rFonts w:ascii="Times New Roman" w:eastAsia="標楷體" w:hAnsi="Times New Roman" w:cs="Times New Roman"/>
          <w:color w:val="000000"/>
        </w:rPr>
        <w:t>3</w:t>
      </w:r>
      <w:r>
        <w:rPr>
          <w:rFonts w:ascii="Times New Roman" w:eastAsia="標楷體" w:hAnsi="Times New Roman" w:cs="Times New Roman"/>
          <w:color w:val="000000"/>
        </w:rPr>
        <w:t>月</w:t>
      </w:r>
      <w:r>
        <w:rPr>
          <w:rFonts w:ascii="Times New Roman" w:eastAsia="標楷體" w:hAnsi="Times New Roman" w:cs="Times New Roman"/>
          <w:color w:val="000000"/>
        </w:rPr>
        <w:t>2</w:t>
      </w:r>
      <w:r>
        <w:rPr>
          <w:rFonts w:ascii="Times New Roman" w:eastAsia="標楷體" w:hAnsi="Times New Roman" w:cs="Times New Roman"/>
          <w:color w:val="000000"/>
        </w:rPr>
        <w:t>日（週日）止。</w:t>
      </w:r>
    </w:p>
    <w:p w14:paraId="17C2D64B" w14:textId="77777777" w:rsidR="00113FAD" w:rsidRDefault="00961689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二、研習辦理期間：</w:t>
      </w:r>
      <w:r>
        <w:rPr>
          <w:rFonts w:ascii="Times New Roman" w:eastAsia="標楷體" w:hAnsi="Times New Roman" w:cs="Times New Roman"/>
          <w:color w:val="000000"/>
        </w:rPr>
        <w:t>114</w:t>
      </w:r>
      <w:r>
        <w:rPr>
          <w:rFonts w:ascii="Times New Roman" w:eastAsia="標楷體" w:hAnsi="Times New Roman" w:cs="Times New Roman"/>
          <w:color w:val="000000"/>
        </w:rPr>
        <w:t>年</w:t>
      </w:r>
      <w:r>
        <w:rPr>
          <w:rFonts w:ascii="Times New Roman" w:eastAsia="標楷體" w:hAnsi="Times New Roman" w:cs="Times New Roman"/>
          <w:color w:val="000000"/>
        </w:rPr>
        <w:t>3</w:t>
      </w:r>
      <w:r>
        <w:rPr>
          <w:rFonts w:ascii="Times New Roman" w:eastAsia="標楷體" w:hAnsi="Times New Roman" w:cs="Times New Roman"/>
          <w:color w:val="000000"/>
        </w:rPr>
        <w:t>月</w:t>
      </w:r>
      <w:r>
        <w:rPr>
          <w:rFonts w:ascii="Times New Roman" w:eastAsia="標楷體" w:hAnsi="Times New Roman" w:cs="Times New Roman"/>
          <w:color w:val="000000"/>
        </w:rPr>
        <w:t>17</w:t>
      </w:r>
      <w:r>
        <w:rPr>
          <w:rFonts w:ascii="Times New Roman" w:eastAsia="標楷體" w:hAnsi="Times New Roman" w:cs="Times New Roman"/>
          <w:color w:val="000000"/>
        </w:rPr>
        <w:t>日至</w:t>
      </w:r>
      <w:r>
        <w:rPr>
          <w:rFonts w:ascii="Times New Roman" w:eastAsia="標楷體" w:hAnsi="Times New Roman" w:cs="Times New Roman"/>
          <w:color w:val="000000"/>
        </w:rPr>
        <w:t>114</w:t>
      </w:r>
      <w:r>
        <w:rPr>
          <w:rFonts w:ascii="Times New Roman" w:eastAsia="標楷體" w:hAnsi="Times New Roman" w:cs="Times New Roman"/>
          <w:color w:val="000000"/>
        </w:rPr>
        <w:t>年</w:t>
      </w:r>
      <w:r>
        <w:rPr>
          <w:rFonts w:ascii="Times New Roman" w:eastAsia="標楷體" w:hAnsi="Times New Roman" w:cs="Times New Roman"/>
          <w:color w:val="000000"/>
        </w:rPr>
        <w:t>6</w:t>
      </w:r>
      <w:r>
        <w:rPr>
          <w:rFonts w:ascii="Times New Roman" w:eastAsia="標楷體" w:hAnsi="Times New Roman" w:cs="Times New Roman"/>
          <w:color w:val="000000"/>
        </w:rPr>
        <w:t>月</w:t>
      </w:r>
      <w:r>
        <w:rPr>
          <w:rFonts w:ascii="Times New Roman" w:eastAsia="標楷體" w:hAnsi="Times New Roman" w:cs="Times New Roman"/>
          <w:color w:val="000000"/>
        </w:rPr>
        <w:t>30</w:t>
      </w:r>
      <w:r>
        <w:rPr>
          <w:rFonts w:ascii="Times New Roman" w:eastAsia="標楷體" w:hAnsi="Times New Roman" w:cs="Times New Roman"/>
          <w:color w:val="000000"/>
        </w:rPr>
        <w:t>日止。</w:t>
      </w:r>
    </w:p>
    <w:p w14:paraId="28A3AA14" w14:textId="77777777" w:rsidR="00113FAD" w:rsidRDefault="00961689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三、研習時數：每場次</w:t>
      </w:r>
      <w:r>
        <w:rPr>
          <w:rFonts w:ascii="Times New Roman" w:eastAsia="標楷體" w:hAnsi="Times New Roman" w:cs="Times New Roman"/>
          <w:color w:val="000000"/>
        </w:rPr>
        <w:t>3</w:t>
      </w:r>
      <w:r>
        <w:rPr>
          <w:rFonts w:ascii="Times New Roman" w:eastAsia="標楷體" w:hAnsi="Times New Roman" w:cs="Times New Roman"/>
          <w:color w:val="000000"/>
        </w:rPr>
        <w:t>小時。</w:t>
      </w:r>
    </w:p>
    <w:p w14:paraId="29C088E6" w14:textId="77777777" w:rsidR="00113FAD" w:rsidRDefault="00961689">
      <w:pPr>
        <w:spacing w:line="400" w:lineRule="exact"/>
        <w:jc w:val="both"/>
      </w:pPr>
      <w:r>
        <w:rPr>
          <w:rFonts w:ascii="標楷體" w:eastAsia="標楷體" w:hAnsi="標楷體"/>
          <w:szCs w:val="24"/>
        </w:rPr>
        <w:t>四、申請場次：</w:t>
      </w:r>
      <w:r>
        <w:rPr>
          <w:rFonts w:ascii="標楷體" w:eastAsia="標楷體" w:hAnsi="標楷體"/>
          <w:color w:val="FF0000"/>
          <w:szCs w:val="24"/>
        </w:rPr>
        <w:t>本系列研習</w:t>
      </w:r>
      <w:proofErr w:type="gramStart"/>
      <w:r>
        <w:rPr>
          <w:rFonts w:ascii="標楷體" w:eastAsia="標楷體" w:hAnsi="標楷體"/>
          <w:color w:val="FF0000"/>
          <w:szCs w:val="24"/>
        </w:rPr>
        <w:t>採</w:t>
      </w:r>
      <w:proofErr w:type="gramEnd"/>
      <w:r>
        <w:rPr>
          <w:rFonts w:ascii="標楷體" w:eastAsia="標楷體" w:hAnsi="標楷體"/>
          <w:color w:val="FF0000"/>
          <w:szCs w:val="24"/>
        </w:rPr>
        <w:t>實體辦理</w:t>
      </w:r>
      <w:r>
        <w:rPr>
          <w:rFonts w:ascii="標楷體" w:eastAsia="標楷體" w:hAnsi="標楷體"/>
          <w:szCs w:val="24"/>
        </w:rPr>
        <w:t>，</w:t>
      </w:r>
      <w:r>
        <w:rPr>
          <w:rFonts w:ascii="Times New Roman" w:eastAsia="標楷體" w:hAnsi="Times New Roman" w:cs="Times New Roman"/>
          <w:color w:val="000000"/>
        </w:rPr>
        <w:t>全國</w:t>
      </w:r>
      <w:r>
        <w:rPr>
          <w:rFonts w:ascii="標楷體" w:eastAsia="標楷體" w:hAnsi="標楷體"/>
          <w:szCs w:val="24"/>
        </w:rPr>
        <w:t>共</w:t>
      </w:r>
      <w:r>
        <w:rPr>
          <w:rFonts w:ascii="標楷體" w:eastAsia="標楷體" w:hAnsi="標楷體"/>
          <w:szCs w:val="24"/>
        </w:rPr>
        <w:t>20</w:t>
      </w:r>
      <w:r>
        <w:rPr>
          <w:rFonts w:ascii="標楷體" w:eastAsia="標楷體" w:hAnsi="標楷體"/>
          <w:szCs w:val="24"/>
        </w:rPr>
        <w:t>場，依報名順序先後決定場次。</w:t>
      </w:r>
    </w:p>
    <w:p w14:paraId="5A50ABE8" w14:textId="77777777" w:rsidR="00113FAD" w:rsidRDefault="00961689">
      <w:pPr>
        <w:spacing w:line="4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五、經費支應項目：</w:t>
      </w:r>
    </w:p>
    <w:p w14:paraId="63DFC0A4" w14:textId="77777777" w:rsidR="00113FAD" w:rsidRDefault="00961689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color w:val="000000"/>
          <w:szCs w:val="24"/>
        </w:rPr>
        <w:t>國語文學科中心支付講師鐘點費</w:t>
      </w:r>
      <w:r>
        <w:rPr>
          <w:rFonts w:ascii="標楷體" w:eastAsia="標楷體" w:hAnsi="標楷體"/>
          <w:szCs w:val="24"/>
        </w:rPr>
        <w:t>與交通費。</w:t>
      </w:r>
    </w:p>
    <w:p w14:paraId="19EE39DC" w14:textId="77777777" w:rsidR="00113FAD" w:rsidRDefault="00961689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二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color w:val="000000"/>
          <w:szCs w:val="24"/>
        </w:rPr>
        <w:t>承辦學校自行負擔講義印製費、場地費及茶水費。</w:t>
      </w:r>
    </w:p>
    <w:p w14:paraId="632E5E13" w14:textId="77777777" w:rsidR="00113FAD" w:rsidRDefault="00961689">
      <w:pPr>
        <w:spacing w:line="40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六、申請辦法：</w:t>
      </w:r>
    </w:p>
    <w:p w14:paraId="04DBDEBD" w14:textId="77777777" w:rsidR="00113FAD" w:rsidRDefault="00961689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請</w:t>
      </w:r>
      <w:proofErr w:type="gramStart"/>
      <w:r>
        <w:rPr>
          <w:rFonts w:ascii="標楷體" w:eastAsia="標楷體" w:hAnsi="標楷體"/>
          <w:szCs w:val="24"/>
        </w:rPr>
        <w:t>填寫線上申請表</w:t>
      </w:r>
      <w:proofErr w:type="gramEnd"/>
      <w:r>
        <w:rPr>
          <w:rFonts w:ascii="標楷體" w:eastAsia="標楷體" w:hAnsi="標楷體"/>
          <w:szCs w:val="24"/>
        </w:rPr>
        <w:t>：</w:t>
      </w:r>
      <w:hyperlink r:id="rId7" w:history="1">
        <w:r>
          <w:rPr>
            <w:rStyle w:val="ae"/>
            <w:rFonts w:ascii="標楷體" w:eastAsia="標楷體" w:hAnsi="標楷體"/>
            <w:szCs w:val="24"/>
          </w:rPr>
          <w:t>https://forms.gle/7LQ1s5385RoYDQHq6</w:t>
        </w:r>
      </w:hyperlink>
    </w:p>
    <w:p w14:paraId="01FCB85A" w14:textId="77777777" w:rsidR="00113FAD" w:rsidRDefault="00961689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  <w:lang w:eastAsia="zh-HK"/>
        </w:rPr>
        <w:t>二</w:t>
      </w:r>
      <w:r>
        <w:rPr>
          <w:rFonts w:ascii="標楷體" w:eastAsia="標楷體" w:hAnsi="標楷體"/>
          <w:szCs w:val="24"/>
          <w:lang w:eastAsia="zh-HK"/>
        </w:rPr>
        <w:t>)</w:t>
      </w:r>
      <w:r>
        <w:rPr>
          <w:rFonts w:ascii="標楷體" w:eastAsia="標楷體" w:hAnsi="標楷體"/>
          <w:szCs w:val="24"/>
        </w:rPr>
        <w:t>申辦場次與講師人選由本中心媒合定案，並上網公告。申請學校不得指定講師，</w:t>
      </w:r>
      <w:proofErr w:type="gramStart"/>
      <w:r>
        <w:rPr>
          <w:rFonts w:ascii="標楷體" w:eastAsia="標楷體" w:hAnsi="標楷體"/>
          <w:szCs w:val="24"/>
        </w:rPr>
        <w:t>亦勿自行</w:t>
      </w:r>
      <w:proofErr w:type="gramEnd"/>
      <w:r>
        <w:rPr>
          <w:rFonts w:ascii="標楷體" w:eastAsia="標楷體" w:hAnsi="標楷體"/>
          <w:szCs w:val="24"/>
        </w:rPr>
        <w:t>與講師更動本中心已定案公告的研習場次。</w:t>
      </w:r>
    </w:p>
    <w:p w14:paraId="5739174E" w14:textId="77777777" w:rsidR="00113FAD" w:rsidRDefault="00961689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三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color w:val="FF0000"/>
          <w:szCs w:val="24"/>
        </w:rPr>
        <w:t>因智財權與學生</w:t>
      </w:r>
      <w:proofErr w:type="gramStart"/>
      <w:r>
        <w:rPr>
          <w:rFonts w:ascii="標楷體" w:eastAsia="標楷體" w:hAnsi="標楷體"/>
          <w:color w:val="FF0000"/>
          <w:szCs w:val="24"/>
        </w:rPr>
        <w:t>個</w:t>
      </w:r>
      <w:proofErr w:type="gramEnd"/>
      <w:r>
        <w:rPr>
          <w:rFonts w:ascii="標楷體" w:eastAsia="標楷體" w:hAnsi="標楷體"/>
          <w:color w:val="FF0000"/>
          <w:szCs w:val="24"/>
        </w:rPr>
        <w:t>資考量，</w:t>
      </w:r>
      <w:proofErr w:type="gramStart"/>
      <w:r>
        <w:rPr>
          <w:rFonts w:ascii="標楷體" w:eastAsia="標楷體" w:hAnsi="標楷體"/>
          <w:color w:val="FF0000"/>
          <w:szCs w:val="24"/>
        </w:rPr>
        <w:t>請恕本中心</w:t>
      </w:r>
      <w:proofErr w:type="gramEnd"/>
      <w:r>
        <w:rPr>
          <w:rFonts w:ascii="標楷體" w:eastAsia="標楷體" w:hAnsi="標楷體"/>
          <w:color w:val="FF0000"/>
          <w:szCs w:val="24"/>
        </w:rPr>
        <w:t>不提供講師投影片檔案</w:t>
      </w:r>
      <w:r>
        <w:rPr>
          <w:rFonts w:ascii="標楷體" w:eastAsia="標楷體" w:hAnsi="標楷體"/>
          <w:szCs w:val="24"/>
        </w:rPr>
        <w:t>。</w:t>
      </w:r>
    </w:p>
    <w:p w14:paraId="443FF789" w14:textId="77777777" w:rsidR="00113FAD" w:rsidRDefault="00113FAD">
      <w:pPr>
        <w:pageBreakBefore/>
        <w:widowControl/>
        <w:suppressAutoHyphens w:val="0"/>
        <w:rPr>
          <w:rFonts w:ascii="標楷體" w:eastAsia="標楷體" w:hAnsi="標楷體"/>
          <w:color w:val="000000"/>
          <w:szCs w:val="24"/>
        </w:rPr>
      </w:pPr>
    </w:p>
    <w:p w14:paraId="65081856" w14:textId="77777777" w:rsidR="00113FAD" w:rsidRDefault="00961689">
      <w:pPr>
        <w:spacing w:line="40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七、課程主題及講師團隊：</w:t>
      </w:r>
    </w:p>
    <w:tbl>
      <w:tblPr>
        <w:tblW w:w="493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3"/>
        <w:gridCol w:w="1595"/>
        <w:gridCol w:w="4388"/>
      </w:tblGrid>
      <w:tr w:rsidR="00113FAD" w14:paraId="4D96940E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A85B8" w14:textId="77777777" w:rsidR="00113FAD" w:rsidRDefault="00961689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課程主題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89B96" w14:textId="77777777" w:rsidR="00113FAD" w:rsidRDefault="00961689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研習</w:t>
            </w:r>
          </w:p>
          <w:p w14:paraId="4E45CF17" w14:textId="77777777" w:rsidR="00113FAD" w:rsidRDefault="00961689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時數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69106" w14:textId="77777777" w:rsidR="00113FAD" w:rsidRDefault="00961689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講師團隊</w:t>
            </w:r>
          </w:p>
        </w:tc>
      </w:tr>
      <w:tr w:rsidR="00113FAD" w14:paraId="589D82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AC71D" w14:textId="77777777" w:rsidR="00113FAD" w:rsidRDefault="00961689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學科地圖與探究教學設計工作坊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557D6" w14:textId="77777777" w:rsidR="00113FAD" w:rsidRDefault="00961689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3</w:t>
            </w:r>
          </w:p>
          <w:p w14:paraId="2CB77E57" w14:textId="77777777" w:rsidR="00113FAD" w:rsidRDefault="00961689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pacing w:val="-22"/>
                <w:szCs w:val="24"/>
              </w:rPr>
            </w:pPr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含實作</w:t>
            </w:r>
            <w:proofErr w:type="gramEnd"/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)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6A208" w14:textId="77777777" w:rsidR="00113FAD" w:rsidRDefault="00961689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陳麗明、中山女高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李明慈</w:t>
            </w:r>
          </w:p>
          <w:p w14:paraId="6032B8E3" w14:textId="77777777" w:rsidR="00113FAD" w:rsidRDefault="00961689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梁淑玲、北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徐千惠</w:t>
            </w:r>
          </w:p>
          <w:p w14:paraId="14EBCE35" w14:textId="77777777" w:rsidR="00113FAD" w:rsidRDefault="00961689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南女中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張珮娟、平鎮高中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陳玉嘉</w:t>
            </w:r>
          </w:p>
          <w:p w14:paraId="355296C1" w14:textId="77777777" w:rsidR="00113FAD" w:rsidRDefault="00961689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竹東高中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詹敏佳、西松高中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蒲基維</w:t>
            </w:r>
            <w:proofErr w:type="gramEnd"/>
          </w:p>
          <w:p w14:paraId="3C6E393D" w14:textId="77777777" w:rsidR="00113FAD" w:rsidRDefault="00961689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建國中學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李榮哲、大理高中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許碧惠</w:t>
            </w:r>
          </w:p>
          <w:p w14:paraId="6B96ABCE" w14:textId="77777777" w:rsidR="00113FAD" w:rsidRDefault="00961689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中山高中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林煜真、高師大附中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許靜宜</w:t>
            </w:r>
          </w:p>
          <w:p w14:paraId="0E49E517" w14:textId="77777777" w:rsidR="00113FAD" w:rsidRDefault="00961689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景美女中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江家慧、景美女中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黃淑偵</w:t>
            </w:r>
          </w:p>
          <w:p w14:paraId="43E66285" w14:textId="77777777" w:rsidR="00113FAD" w:rsidRDefault="00961689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家齊高中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曾安琪、鳳山高中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陳子梅</w:t>
            </w:r>
          </w:p>
          <w:p w14:paraId="785E66DF" w14:textId="77777777" w:rsidR="00113FAD" w:rsidRDefault="00961689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高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誌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駿</w:t>
            </w:r>
          </w:p>
        </w:tc>
      </w:tr>
    </w:tbl>
    <w:p w14:paraId="2D933578" w14:textId="77777777" w:rsidR="00113FAD" w:rsidRDefault="00961689">
      <w:pPr>
        <w:spacing w:line="40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八、課程介紹：</w:t>
      </w: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113FAD" w14:paraId="2E780A9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70308" w14:textId="77777777" w:rsidR="00113FAD" w:rsidRDefault="00961689">
            <w:pPr>
              <w:spacing w:before="180"/>
              <w:jc w:val="both"/>
            </w:pPr>
            <w:r>
              <w:rPr>
                <w:rFonts w:ascii="標楷體" w:eastAsia="標楷體" w:hAnsi="標楷體"/>
                <w:color w:val="000000"/>
              </w:rPr>
              <w:t xml:space="preserve">　　</w:t>
            </w:r>
            <w:r>
              <w:rPr>
                <w:rFonts w:eastAsia="標楷體"/>
                <w:color w:val="000000"/>
              </w:rPr>
              <w:t>十二年國民基本教育的課程發展本於全人教育的精神，以「核心素養」作為課程發展的主軸，關注學習者的主體身分，強調與生活結合的學習內容。本中心為推廣素養導向的國文課程設計方法，特別培訓講師，研發</w:t>
            </w:r>
            <w:r>
              <w:rPr>
                <w:rFonts w:ascii="標楷體" w:eastAsia="標楷體" w:hAnsi="標楷體"/>
                <w:color w:val="000000"/>
              </w:rPr>
              <w:t>「我們這樣設計國文課</w:t>
            </w:r>
            <w:proofErr w:type="gramStart"/>
            <w:r>
              <w:rPr>
                <w:rFonts w:ascii="Times New Roman" w:eastAsia="標楷體" w:hAnsi="Times New Roman" w:cs="Times New Roman"/>
                <w:color w:val="000000"/>
              </w:rPr>
              <w:t>——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學科地圖與探究教學設計工作坊」課程</w:t>
            </w:r>
            <w:r>
              <w:rPr>
                <w:rFonts w:eastAsia="標楷體"/>
                <w:color w:val="000000"/>
              </w:rPr>
              <w:t>，開放各校報名申請辦理場次。本工作坊結合主題講座與策略實作的方式，介紹國語文課程地圖，分組操作探究為本的學習策略，協助研習教師規劃行事曆導向的課程地圖，期能交流更多的</w:t>
            </w:r>
            <w:proofErr w:type="gramStart"/>
            <w:r>
              <w:rPr>
                <w:rFonts w:eastAsia="標楷體"/>
                <w:color w:val="000000"/>
              </w:rPr>
              <w:t>專業創思</w:t>
            </w:r>
            <w:proofErr w:type="gramEnd"/>
            <w:r>
              <w:rPr>
                <w:rFonts w:eastAsia="標楷體"/>
                <w:color w:val="000000"/>
              </w:rPr>
              <w:t>，共探國語</w:t>
            </w:r>
            <w:proofErr w:type="gramStart"/>
            <w:r>
              <w:rPr>
                <w:rFonts w:eastAsia="標楷體"/>
                <w:color w:val="000000"/>
              </w:rPr>
              <w:t>文新課綱的</w:t>
            </w:r>
            <w:proofErr w:type="gramEnd"/>
            <w:r>
              <w:rPr>
                <w:rFonts w:eastAsia="標楷體"/>
                <w:color w:val="000000"/>
              </w:rPr>
              <w:t>課程發展脈絡及教學新貌。本工作坊部分簡報內容如下</w:t>
            </w:r>
            <w:r>
              <w:rPr>
                <w:rFonts w:ascii="新細明體" w:hAnsi="新細明體"/>
                <w:color w:val="000000"/>
              </w:rPr>
              <w:t>：</w:t>
            </w:r>
          </w:p>
          <w:tbl>
            <w:tblPr>
              <w:tblW w:w="8965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686"/>
              <w:gridCol w:w="4566"/>
            </w:tblGrid>
            <w:tr w:rsidR="00113FAD" w14:paraId="4C4F3F4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468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7BBF37F" w14:textId="77777777" w:rsidR="00113FAD" w:rsidRDefault="00961689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 wp14:anchorId="4A1E17C9" wp14:editId="7F8368D6">
                        <wp:extent cx="2837950" cy="1957986"/>
                        <wp:effectExtent l="0" t="0" r="500" b="4164"/>
                        <wp:docPr id="1" name="圖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rcRect l="13370" t="6194" r="13326" b="38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7950" cy="1957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078FB58" w14:textId="77777777" w:rsidR="00113FAD" w:rsidRDefault="00961689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 wp14:anchorId="6F59CC61" wp14:editId="6302A224">
                        <wp:extent cx="2754995" cy="2038828"/>
                        <wp:effectExtent l="0" t="0" r="7255" b="0"/>
                        <wp:docPr id="2" name="圖片 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rcRect l="17969" t="6155" r="18147" b="97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4995" cy="2038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13FAD" w14:paraId="5A5B011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468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73A63C0" w14:textId="77777777" w:rsidR="00113FAD" w:rsidRDefault="00961689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lastRenderedPageBreak/>
                    <w:drawing>
                      <wp:inline distT="0" distB="0" distL="0" distR="0" wp14:anchorId="7713377C" wp14:editId="37448C47">
                        <wp:extent cx="2502630" cy="1821027"/>
                        <wp:effectExtent l="0" t="0" r="0" b="7773"/>
                        <wp:docPr id="3" name="圖片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rcRect r="2967" b="58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2630" cy="1821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6118D00" w14:textId="77777777" w:rsidR="00113FAD" w:rsidRDefault="00961689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 wp14:anchorId="5BC65FED" wp14:editId="645AE2A8">
                        <wp:extent cx="2543394" cy="1777794"/>
                        <wp:effectExtent l="19050" t="19050" r="28356" b="12906"/>
                        <wp:docPr id="4" name="圖片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rcRect l="1617" t="3439" r="2450" b="7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394" cy="1777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45526D" w14:textId="77777777" w:rsidR="00113FAD" w:rsidRDefault="00113FAD">
            <w:pPr>
              <w:spacing w:before="180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</w:tc>
      </w:tr>
    </w:tbl>
    <w:p w14:paraId="4E3B51BE" w14:textId="77777777" w:rsidR="00113FAD" w:rsidRDefault="00113FAD">
      <w:pPr>
        <w:snapToGrid w:val="0"/>
        <w:spacing w:before="360"/>
        <w:rPr>
          <w:rFonts w:ascii="標楷體" w:eastAsia="標楷體" w:hAnsi="標楷體"/>
          <w:b/>
          <w:bCs/>
          <w:color w:val="000000"/>
          <w:sz w:val="28"/>
          <w:szCs w:val="28"/>
        </w:rPr>
      </w:pPr>
    </w:p>
    <w:p w14:paraId="54BBCEC6" w14:textId="77777777" w:rsidR="00113FAD" w:rsidRDefault="00961689">
      <w:pPr>
        <w:pStyle w:val="a3"/>
        <w:spacing w:before="180" w:line="400" w:lineRule="exac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伍、申請辦理流程及注意事項</w:t>
      </w:r>
    </w:p>
    <w:p w14:paraId="43F85939" w14:textId="77777777" w:rsidR="00113FAD" w:rsidRDefault="00113FAD">
      <w:pPr>
        <w:pStyle w:val="a3"/>
        <w:spacing w:line="240" w:lineRule="exact"/>
        <w:jc w:val="both"/>
        <w:rPr>
          <w:b/>
          <w:bCs/>
          <w:sz w:val="16"/>
          <w:szCs w:val="16"/>
        </w:rPr>
      </w:pPr>
    </w:p>
    <w:tbl>
      <w:tblPr>
        <w:tblW w:w="96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63"/>
      </w:tblGrid>
      <w:tr w:rsidR="00113FAD" w14:paraId="74FEB390" w14:textId="77777777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3AAA3" w14:textId="77777777" w:rsidR="00113FAD" w:rsidRDefault="0096168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申請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5FB45" w14:textId="77777777" w:rsidR="00113FAD" w:rsidRDefault="00961689">
            <w:pPr>
              <w:pStyle w:val="a9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申請期限：即日起至</w:t>
            </w:r>
            <w:r>
              <w:rPr>
                <w:rFonts w:ascii="標楷體" w:eastAsia="標楷體" w:hAnsi="標楷體"/>
              </w:rPr>
              <w:t>114</w:t>
            </w:r>
            <w:r>
              <w:rPr>
                <w:rFonts w:ascii="標楷體" w:eastAsia="標楷體" w:hAnsi="標楷體"/>
              </w:rPr>
              <w:t>年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/>
              </w:rPr>
              <w:t>日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週日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止。</w:t>
            </w:r>
          </w:p>
          <w:p w14:paraId="20F5478E" w14:textId="77777777" w:rsidR="00113FAD" w:rsidRDefault="00961689">
            <w:pPr>
              <w:pStyle w:val="a9"/>
              <w:numPr>
                <w:ilvl w:val="0"/>
                <w:numId w:val="1"/>
              </w:numPr>
              <w:jc w:val="both"/>
            </w:pPr>
            <w:r>
              <w:rPr>
                <w:rFonts w:ascii="標楷體" w:eastAsia="標楷體" w:hAnsi="標楷體"/>
              </w:rPr>
              <w:t>請上網填寫申請表：</w:t>
            </w:r>
            <w:hyperlink r:id="rId12" w:history="1">
              <w:r>
                <w:rPr>
                  <w:rStyle w:val="ae"/>
                  <w:rFonts w:ascii="標楷體" w:eastAsia="標楷體" w:hAnsi="標楷體"/>
                </w:rPr>
                <w:t>https://forms.gle/7LQ1s5385RoYDQHq6</w:t>
              </w:r>
            </w:hyperlink>
          </w:p>
          <w:p w14:paraId="7CC6E2FB" w14:textId="77777777" w:rsidR="00113FAD" w:rsidRDefault="00961689">
            <w:pPr>
              <w:pStyle w:val="a9"/>
              <w:numPr>
                <w:ilvl w:val="0"/>
                <w:numId w:val="1"/>
              </w:numPr>
              <w:jc w:val="both"/>
            </w:pPr>
            <w:r>
              <w:rPr>
                <w:rFonts w:ascii="標楷體" w:eastAsia="標楷體" w:hAnsi="標楷體"/>
                <w:color w:val="FF0000"/>
                <w:lang w:eastAsia="zh-HK"/>
              </w:rPr>
              <w:t>媒合結果將以</w:t>
            </w:r>
            <w:r>
              <w:rPr>
                <w:rFonts w:ascii="標楷體" w:eastAsia="標楷體" w:hAnsi="標楷體"/>
                <w:color w:val="FF0000"/>
                <w:lang w:eastAsia="zh-HK"/>
              </w:rPr>
              <w:t>Email</w:t>
            </w:r>
            <w:r>
              <w:rPr>
                <w:rFonts w:ascii="標楷體" w:eastAsia="標楷體" w:hAnsi="標楷體"/>
                <w:color w:val="FF0000"/>
                <w:lang w:eastAsia="zh-HK"/>
              </w:rPr>
              <w:t>通知錄取學校，請承辦人留意信箱訊息，並請學校務必預留辦理研習順位時間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/>
                <w:lang w:eastAsia="zh-HK"/>
              </w:rPr>
              <w:t>若有其他事宜安排請先來電或來信洽詢確認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113FAD" w14:paraId="222C5D99" w14:textId="77777777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B893B" w14:textId="77777777" w:rsidR="00113FAD" w:rsidRDefault="00961689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經費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C8842" w14:textId="77777777" w:rsidR="00113FAD" w:rsidRDefault="00961689">
            <w:pPr>
              <w:pStyle w:val="a9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講師鐘點費及交通費由學科中心支付。</w:t>
            </w:r>
          </w:p>
          <w:p w14:paraId="40D40E10" w14:textId="77777777" w:rsidR="00113FAD" w:rsidRDefault="00961689">
            <w:pPr>
              <w:pStyle w:val="a9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印刷費、場地費及茶水費由承辦學校負擔。</w:t>
            </w:r>
          </w:p>
        </w:tc>
      </w:tr>
      <w:tr w:rsidR="00113FAD" w14:paraId="121C85CD" w14:textId="77777777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F6BA2" w14:textId="77777777" w:rsidR="00113FAD" w:rsidRDefault="00961689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登錄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0F068" w14:textId="77777777" w:rsidR="00113FAD" w:rsidRDefault="00961689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本中心將在「全國教師在職進修網」登錄課程，並於</w:t>
            </w:r>
            <w:r>
              <w:rPr>
                <w:rFonts w:ascii="標楷體" w:eastAsia="標楷體" w:hAnsi="標楷體"/>
              </w:rPr>
              <w:t>Email</w:t>
            </w:r>
            <w:r>
              <w:rPr>
                <w:rFonts w:ascii="標楷體" w:eastAsia="標楷體" w:hAnsi="標楷體"/>
              </w:rPr>
              <w:t>中告知承辦學校該課程代碼與講師聯繫方式。</w:t>
            </w:r>
          </w:p>
          <w:p w14:paraId="6E33955A" w14:textId="77777777" w:rsidR="00113FAD" w:rsidRDefault="00961689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基於共享原則、使教學資源發揮最大效益，學科中心會先設定為可開放外校教師報名，總名額先設定為</w:t>
            </w:r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/>
              </w:rPr>
              <w:t>人。</w:t>
            </w:r>
          </w:p>
          <w:p w14:paraId="4BF59A27" w14:textId="77777777" w:rsidR="00113FAD" w:rsidRDefault="00961689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有意願參加研習的教師請上網詳閱課程相關資訊，並直接</w:t>
            </w:r>
            <w:proofErr w:type="gramStart"/>
            <w:r>
              <w:rPr>
                <w:rFonts w:ascii="標楷體" w:eastAsia="標楷體" w:hAnsi="標楷體"/>
              </w:rPr>
              <w:t>於線上報名</w:t>
            </w:r>
            <w:proofErr w:type="gramEnd"/>
            <w:r>
              <w:rPr>
                <w:rFonts w:ascii="標楷體" w:eastAsia="標楷體" w:hAnsi="標楷體"/>
              </w:rPr>
              <w:t>。</w:t>
            </w:r>
          </w:p>
          <w:p w14:paraId="282798C5" w14:textId="77777777" w:rsidR="00113FAD" w:rsidRDefault="00961689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研習辦理完畢隔天，請將簽到表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附件四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傳真或掃描檔案寄至學科中心信箱，由學科中心核發研習時數。</w:t>
            </w:r>
          </w:p>
        </w:tc>
      </w:tr>
      <w:tr w:rsidR="00113FAD" w14:paraId="2AAFD122" w14:textId="77777777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5C0D8" w14:textId="77777777" w:rsidR="00113FAD" w:rsidRDefault="00961689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發文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40139" w14:textId="77777777" w:rsidR="00113FAD" w:rsidRDefault="00961689">
            <w:pPr>
              <w:jc w:val="both"/>
            </w:pPr>
            <w:r>
              <w:rPr>
                <w:rFonts w:ascii="標楷體" w:eastAsia="標楷體" w:hAnsi="標楷體"/>
              </w:rPr>
              <w:t>研習時間及講師確認之後，</w:t>
            </w:r>
            <w:r>
              <w:rPr>
                <w:rFonts w:ascii="標楷體" w:eastAsia="標楷體" w:hAnsi="標楷體"/>
                <w:color w:val="FF0000"/>
              </w:rPr>
              <w:t>請回信通知本中心</w:t>
            </w:r>
            <w:r>
              <w:rPr>
                <w:rFonts w:ascii="標楷體" w:eastAsia="標楷體" w:hAnsi="標楷體"/>
              </w:rPr>
              <w:t>，本中心將正式發函至承辦學校。該場次研習的區域宣傳公文則由承辦學校負責。</w:t>
            </w:r>
          </w:p>
        </w:tc>
      </w:tr>
      <w:tr w:rsidR="00113FAD" w14:paraId="0B3D11F4" w14:textId="77777777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6CEB5" w14:textId="77777777" w:rsidR="00113FAD" w:rsidRDefault="00961689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辦理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C8EC" w14:textId="77777777" w:rsidR="00113FAD" w:rsidRDefault="00961689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ascii="標楷體" w:eastAsia="標楷體" w:hAnsi="標楷體"/>
                <w:color w:val="FF0000"/>
              </w:rPr>
              <w:t>本系列研習</w:t>
            </w:r>
            <w:proofErr w:type="gramStart"/>
            <w:r>
              <w:rPr>
                <w:rFonts w:ascii="標楷體" w:eastAsia="標楷體" w:hAnsi="標楷體"/>
                <w:color w:val="FF0000"/>
              </w:rPr>
              <w:t>採</w:t>
            </w:r>
            <w:proofErr w:type="gramEnd"/>
            <w:r>
              <w:rPr>
                <w:rFonts w:ascii="標楷體" w:eastAsia="標楷體" w:hAnsi="標楷體"/>
                <w:color w:val="FF0000"/>
              </w:rPr>
              <w:t>實體辦理</w:t>
            </w:r>
            <w:r>
              <w:rPr>
                <w:rFonts w:ascii="標楷體" w:eastAsia="標楷體" w:hAnsi="標楷體"/>
              </w:rPr>
              <w:t>，研習講義資料或教具等相關問題，請承辦學校直接聯繫講師。</w:t>
            </w:r>
          </w:p>
          <w:p w14:paraId="2D7CF767" w14:textId="77777777" w:rsidR="00113FAD" w:rsidRDefault="00961689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研習相關資料，由講師於研習時提供連結供學員下載。</w:t>
            </w:r>
          </w:p>
          <w:p w14:paraId="2E2BF2F3" w14:textId="77777777" w:rsidR="00113FAD" w:rsidRDefault="00961689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ascii="標楷體" w:eastAsia="標楷體" w:hAnsi="標楷體"/>
              </w:rPr>
              <w:t>海報印刷、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講師接送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往返高鐵站或火車站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)</w:t>
            </w:r>
            <w:r>
              <w:rPr>
                <w:rFonts w:ascii="標楷體" w:eastAsia="標楷體" w:hAnsi="標楷體"/>
              </w:rPr>
              <w:t>、場地</w:t>
            </w:r>
            <w:proofErr w:type="gramStart"/>
            <w:r>
              <w:rPr>
                <w:rFonts w:ascii="標楷體" w:eastAsia="標楷體" w:hAnsi="標楷體"/>
              </w:rPr>
              <w:t>布置由承辦</w:t>
            </w:r>
            <w:proofErr w:type="gramEnd"/>
            <w:r>
              <w:rPr>
                <w:rFonts w:ascii="標楷體" w:eastAsia="標楷體" w:hAnsi="標楷體"/>
              </w:rPr>
              <w:t>學校負責。</w:t>
            </w:r>
          </w:p>
          <w:p w14:paraId="67142785" w14:textId="77777777" w:rsidR="00113FAD" w:rsidRDefault="00961689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承辦學校必須提供簽到表與研習回饋單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附件一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給學員填寫，承辦人</w:t>
            </w:r>
            <w:proofErr w:type="gramStart"/>
            <w:r>
              <w:rPr>
                <w:rFonts w:ascii="標楷體" w:eastAsia="標楷體" w:hAnsi="標楷體"/>
              </w:rPr>
              <w:t>或科召請</w:t>
            </w:r>
            <w:proofErr w:type="gramEnd"/>
            <w:r>
              <w:rPr>
                <w:rFonts w:ascii="標楷體" w:eastAsia="標楷體" w:hAnsi="標楷體"/>
              </w:rPr>
              <w:t>拍攝實況照片並填寫成果表。</w:t>
            </w:r>
          </w:p>
        </w:tc>
      </w:tr>
      <w:tr w:rsidR="00113FAD" w14:paraId="41D1FEB8" w14:textId="77777777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6820D" w14:textId="77777777" w:rsidR="00113FAD" w:rsidRDefault="0096168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80057" w14:textId="77777777" w:rsidR="00113FAD" w:rsidRDefault="00961689">
            <w:pPr>
              <w:jc w:val="both"/>
            </w:pPr>
            <w:r>
              <w:rPr>
                <w:rFonts w:ascii="標楷體" w:eastAsia="標楷體" w:hAnsi="標楷體" w:cs="Times New Roman"/>
              </w:rPr>
              <w:t>研習活動辦理之後，請承辦學校</w:t>
            </w:r>
            <w:r>
              <w:rPr>
                <w:rFonts w:ascii="標楷體" w:eastAsia="標楷體" w:hAnsi="標楷體"/>
              </w:rPr>
              <w:t>於</w:t>
            </w:r>
            <w:r>
              <w:rPr>
                <w:rFonts w:ascii="標楷體" w:eastAsia="標楷體" w:hAnsi="標楷體" w:cs="Times New Roman"/>
              </w:rPr>
              <w:t>1</w:t>
            </w:r>
            <w:proofErr w:type="gramStart"/>
            <w:r>
              <w:rPr>
                <w:rFonts w:ascii="標楷體" w:eastAsia="標楷體" w:hAnsi="標楷體"/>
              </w:rPr>
              <w:t>週</w:t>
            </w:r>
            <w:proofErr w:type="gramEnd"/>
            <w:r>
              <w:rPr>
                <w:rFonts w:ascii="標楷體" w:eastAsia="標楷體" w:hAnsi="標楷體"/>
              </w:rPr>
              <w:t>內將成果表</w:t>
            </w:r>
            <w:r>
              <w:rPr>
                <w:rFonts w:ascii="標楷體" w:eastAsia="標楷體" w:hAnsi="標楷體"/>
                <w:bCs/>
                <w:szCs w:val="24"/>
              </w:rPr>
              <w:t>（附件三）</w:t>
            </w:r>
            <w:r>
              <w:rPr>
                <w:rFonts w:ascii="標楷體" w:eastAsia="標楷體" w:hAnsi="標楷體"/>
              </w:rPr>
              <w:t>、研習回饋統計表</w:t>
            </w:r>
            <w:r>
              <w:rPr>
                <w:rFonts w:ascii="標楷體" w:eastAsia="標楷體" w:hAnsi="標楷體"/>
                <w:bCs/>
                <w:szCs w:val="24"/>
              </w:rPr>
              <w:t>（附件二）</w:t>
            </w:r>
            <w:r>
              <w:rPr>
                <w:rFonts w:ascii="標楷體" w:eastAsia="標楷體" w:hAnsi="標楷體"/>
              </w:rPr>
              <w:t>之電子檔寄至學科中心信箱。</w:t>
            </w:r>
          </w:p>
        </w:tc>
      </w:tr>
    </w:tbl>
    <w:p w14:paraId="3025AF03" w14:textId="77777777" w:rsidR="00113FAD" w:rsidRDefault="00961689">
      <w:pPr>
        <w:pStyle w:val="a3"/>
        <w:spacing w:before="180" w:line="400" w:lineRule="exac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陸、結報注意事項</w:t>
      </w:r>
    </w:p>
    <w:p w14:paraId="30B7DB96" w14:textId="77777777" w:rsidR="00113FAD" w:rsidRDefault="00961689">
      <w:pPr>
        <w:pStyle w:val="a3"/>
        <w:spacing w:line="400" w:lineRule="exact"/>
        <w:ind w:left="480" w:hanging="480"/>
        <w:jc w:val="both"/>
      </w:pPr>
      <w:r>
        <w:rPr>
          <w:bCs/>
          <w:sz w:val="24"/>
          <w:szCs w:val="24"/>
        </w:rPr>
        <w:t>一、結報期限</w:t>
      </w:r>
      <w:r>
        <w:rPr>
          <w:bCs/>
          <w:spacing w:val="-20"/>
          <w:sz w:val="24"/>
          <w:szCs w:val="24"/>
        </w:rPr>
        <w:t>：</w:t>
      </w:r>
      <w:r>
        <w:rPr>
          <w:bCs/>
          <w:sz w:val="24"/>
          <w:szCs w:val="24"/>
        </w:rPr>
        <w:t>各場次研習辦理完畢後之</w:t>
      </w:r>
      <w:r>
        <w:rPr>
          <w:bCs/>
          <w:sz w:val="24"/>
          <w:szCs w:val="24"/>
        </w:rPr>
        <w:t>1</w:t>
      </w:r>
      <w:proofErr w:type="gramStart"/>
      <w:r>
        <w:rPr>
          <w:bCs/>
          <w:sz w:val="24"/>
          <w:szCs w:val="24"/>
        </w:rPr>
        <w:t>週</w:t>
      </w:r>
      <w:proofErr w:type="gramEnd"/>
      <w:r>
        <w:rPr>
          <w:bCs/>
          <w:sz w:val="24"/>
          <w:szCs w:val="24"/>
        </w:rPr>
        <w:t>內，例如</w:t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月</w:t>
      </w:r>
      <w:r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日辦理之研習，須於</w:t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月</w:t>
      </w:r>
      <w:r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日前將結報文件寄回。</w:t>
      </w:r>
    </w:p>
    <w:p w14:paraId="186FC6A3" w14:textId="77777777" w:rsidR="00113FAD" w:rsidRDefault="00961689">
      <w:pPr>
        <w:pStyle w:val="a3"/>
        <w:spacing w:line="400" w:lineRule="exact"/>
        <w:ind w:left="480" w:hanging="480"/>
        <w:jc w:val="both"/>
      </w:pPr>
      <w:r>
        <w:rPr>
          <w:bCs/>
          <w:sz w:val="24"/>
          <w:szCs w:val="24"/>
        </w:rPr>
        <w:t>二、</w:t>
      </w:r>
      <w:r>
        <w:rPr>
          <w:bCs/>
          <w:color w:val="000000"/>
          <w:sz w:val="24"/>
          <w:szCs w:val="24"/>
        </w:rPr>
        <w:t>結報所需文件如下，請將</w:t>
      </w:r>
      <w:r>
        <w:rPr>
          <w:b/>
          <w:bCs/>
          <w:color w:val="000000"/>
          <w:sz w:val="24"/>
          <w:szCs w:val="24"/>
          <w:u w:val="thick"/>
        </w:rPr>
        <w:t>填寫完成之檔案</w:t>
      </w:r>
      <w:r>
        <w:rPr>
          <w:bCs/>
          <w:color w:val="000000"/>
          <w:sz w:val="24"/>
          <w:szCs w:val="24"/>
        </w:rPr>
        <w:t>寄至國語文學科中心信箱，</w:t>
      </w:r>
      <w:r>
        <w:rPr>
          <w:b/>
          <w:bCs/>
          <w:sz w:val="24"/>
          <w:szCs w:val="24"/>
        </w:rPr>
        <w:t>未繳交成果表者，將影響貴校下次申請研習的機會</w:t>
      </w:r>
      <w:r>
        <w:rPr>
          <w:bCs/>
          <w:sz w:val="24"/>
          <w:szCs w:val="24"/>
        </w:rPr>
        <w:t>。</w:t>
      </w:r>
    </w:p>
    <w:p w14:paraId="13241716" w14:textId="77777777" w:rsidR="00113FAD" w:rsidRDefault="00961689">
      <w:pPr>
        <w:pStyle w:val="a3"/>
        <w:spacing w:line="400" w:lineRule="exact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(</w:t>
      </w:r>
      <w:proofErr w:type="gramStart"/>
      <w:r>
        <w:rPr>
          <w:bCs/>
          <w:color w:val="000000"/>
          <w:sz w:val="24"/>
          <w:szCs w:val="24"/>
        </w:rPr>
        <w:t>一</w:t>
      </w:r>
      <w:proofErr w:type="gramEnd"/>
      <w:r>
        <w:rPr>
          <w:bCs/>
          <w:color w:val="000000"/>
          <w:sz w:val="24"/>
          <w:szCs w:val="24"/>
        </w:rPr>
        <w:t>)</w:t>
      </w:r>
      <w:r>
        <w:rPr>
          <w:bCs/>
          <w:color w:val="000000"/>
          <w:sz w:val="24"/>
          <w:szCs w:val="24"/>
        </w:rPr>
        <w:t>研習回饋統計表（附件二）。</w:t>
      </w:r>
    </w:p>
    <w:p w14:paraId="6A965F7C" w14:textId="77777777" w:rsidR="00113FAD" w:rsidRDefault="00961689">
      <w:pPr>
        <w:pStyle w:val="a3"/>
        <w:spacing w:line="400" w:lineRule="exact"/>
        <w:jc w:val="both"/>
      </w:pPr>
      <w:r>
        <w:rPr>
          <w:bCs/>
          <w:color w:val="000000"/>
          <w:sz w:val="24"/>
          <w:szCs w:val="24"/>
        </w:rPr>
        <w:lastRenderedPageBreak/>
        <w:t xml:space="preserve">    (</w:t>
      </w:r>
      <w:r>
        <w:rPr>
          <w:bCs/>
          <w:color w:val="000000"/>
          <w:sz w:val="24"/>
          <w:szCs w:val="24"/>
        </w:rPr>
        <w:t>二</w:t>
      </w:r>
      <w:r>
        <w:rPr>
          <w:bCs/>
          <w:color w:val="000000"/>
          <w:sz w:val="24"/>
          <w:szCs w:val="24"/>
        </w:rPr>
        <w:t>)</w:t>
      </w:r>
      <w:r>
        <w:rPr>
          <w:bCs/>
          <w:color w:val="000000"/>
          <w:sz w:val="24"/>
          <w:szCs w:val="24"/>
        </w:rPr>
        <w:t>教師專業成長研習承辦學校成果表（附件三）。</w:t>
      </w:r>
    </w:p>
    <w:p w14:paraId="25DA169A" w14:textId="77777777" w:rsidR="00113FAD" w:rsidRDefault="00961689">
      <w:pPr>
        <w:pStyle w:val="a3"/>
        <w:spacing w:line="400" w:lineRule="exact"/>
        <w:jc w:val="both"/>
      </w:pPr>
      <w:r>
        <w:rPr>
          <w:bCs/>
          <w:sz w:val="24"/>
          <w:szCs w:val="24"/>
        </w:rPr>
        <w:t>三、附件四為範本，填寫附件一及附件二時，請參考範本之示例。</w:t>
      </w:r>
    </w:p>
    <w:p w14:paraId="3AA1E3C5" w14:textId="77777777" w:rsidR="00113FAD" w:rsidRDefault="00961689">
      <w:pPr>
        <w:pageBreakBefore/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附件一</w:t>
      </w:r>
    </w:p>
    <w:p w14:paraId="6FABBD87" w14:textId="77777777" w:rsidR="00113FAD" w:rsidRDefault="00961689">
      <w:pPr>
        <w:snapToGrid w:val="0"/>
        <w:spacing w:after="180"/>
        <w:jc w:val="center"/>
      </w:pPr>
      <w:r>
        <w:rPr>
          <w:rFonts w:ascii="微軟正黑體" w:eastAsia="微軟正黑體" w:hAnsi="微軟正黑體"/>
          <w:b/>
          <w:color w:val="000000"/>
          <w:sz w:val="28"/>
          <w:szCs w:val="28"/>
        </w:rPr>
        <w:t>研習回饋表</w:t>
      </w:r>
      <w:r>
        <w:rPr>
          <w:rFonts w:ascii="微軟正黑體" w:eastAsia="微軟正黑體" w:hAnsi="微軟正黑體"/>
          <w:b/>
          <w:color w:val="000000"/>
          <w:sz w:val="28"/>
          <w:szCs w:val="28"/>
          <w:shd w:val="clear" w:color="auto" w:fill="FFFFFF"/>
        </w:rPr>
        <w:t>（請與會教師填寫）</w:t>
      </w:r>
    </w:p>
    <w:p w14:paraId="2A92D064" w14:textId="77777777" w:rsidR="00113FAD" w:rsidRDefault="00961689">
      <w:pPr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感謝您參加本次研習課程。為了解您對研習課程的滿意度及需求，特別設計此份問卷。每</w:t>
      </w:r>
      <w:proofErr w:type="gramStart"/>
      <w:r>
        <w:rPr>
          <w:rFonts w:ascii="標楷體" w:eastAsia="標楷體" w:hAnsi="標楷體"/>
          <w:color w:val="000000"/>
        </w:rPr>
        <w:t>個</w:t>
      </w:r>
      <w:proofErr w:type="gramEnd"/>
      <w:r>
        <w:rPr>
          <w:rFonts w:ascii="標楷體" w:eastAsia="標楷體" w:hAnsi="標楷體"/>
          <w:color w:val="000000"/>
        </w:rPr>
        <w:t>選項請依據您的感覺勾選，最後請寫下您對本課程的感想，填寫</w:t>
      </w:r>
      <w:proofErr w:type="gramStart"/>
      <w:r>
        <w:rPr>
          <w:rFonts w:ascii="標楷體" w:eastAsia="標楷體" w:hAnsi="標楷體"/>
          <w:color w:val="000000"/>
        </w:rPr>
        <w:t>完畢請交予</w:t>
      </w:r>
      <w:proofErr w:type="gramEnd"/>
      <w:r>
        <w:rPr>
          <w:rFonts w:ascii="標楷體" w:eastAsia="標楷體" w:hAnsi="標楷體"/>
          <w:color w:val="000000"/>
        </w:rPr>
        <w:t>承辦學校，謝謝您的參與！</w:t>
      </w:r>
    </w:p>
    <w:p w14:paraId="5D5158FA" w14:textId="77777777" w:rsidR="00113FAD" w:rsidRDefault="00961689">
      <w:r>
        <w:rPr>
          <w:rFonts w:ascii="標楷體" w:eastAsia="標楷體" w:hAnsi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645E3" wp14:editId="24A3DCCC">
                <wp:simplePos x="0" y="0"/>
                <wp:positionH relativeFrom="column">
                  <wp:posOffset>18416</wp:posOffset>
                </wp:positionH>
                <wp:positionV relativeFrom="paragraph">
                  <wp:posOffset>674370</wp:posOffset>
                </wp:positionV>
                <wp:extent cx="6210303" cy="0"/>
                <wp:effectExtent l="0" t="0" r="0" b="0"/>
                <wp:wrapNone/>
                <wp:docPr id="5" name="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3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CB16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ne 20" o:spid="_x0000_s1026" type="#_x0000_t32" style="position:absolute;margin-left:1.45pt;margin-top:53.1pt;width:48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" strokeweight=".35281mm"/>
            </w:pict>
          </mc:Fallback>
        </mc:AlternateContent>
      </w:r>
      <w:r>
        <w:rPr>
          <w:rFonts w:ascii="標楷體" w:eastAsia="標楷體" w:hAnsi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5A54F4" wp14:editId="4D79DC1F">
                <wp:simplePos x="0" y="0"/>
                <wp:positionH relativeFrom="margin">
                  <wp:align>right</wp:align>
                </wp:positionH>
                <wp:positionV relativeFrom="paragraph">
                  <wp:posOffset>15243</wp:posOffset>
                </wp:positionV>
                <wp:extent cx="6210303" cy="0"/>
                <wp:effectExtent l="0" t="0" r="0" b="0"/>
                <wp:wrapNone/>
                <wp:docPr id="6" name="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3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C2DC9" id="Line 21" o:spid="_x0000_s1026" type="#_x0000_t32" style="position:absolute;margin-left:437.8pt;margin-top:1.2pt;width:489pt;height:0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" strokeweight=".35281mm"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color w:val="000000"/>
          <w:sz w:val="28"/>
          <w:szCs w:val="28"/>
        </w:rPr>
        <w:t>研習課程名稱：學科地圖與探究教學設計工作坊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            </w:t>
      </w:r>
      <w:r>
        <w:rPr>
          <w:rFonts w:ascii="標楷體" w:eastAsia="標楷體" w:hAnsi="標楷體"/>
          <w:color w:val="000000"/>
          <w:sz w:val="28"/>
          <w:szCs w:val="28"/>
        </w:rPr>
        <w:t>日期：</w:t>
      </w: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8"/>
        <w:gridCol w:w="360"/>
        <w:gridCol w:w="360"/>
        <w:gridCol w:w="360"/>
        <w:gridCol w:w="360"/>
        <w:gridCol w:w="360"/>
      </w:tblGrid>
      <w:tr w:rsidR="00113FAD" w14:paraId="4685510D" w14:textId="77777777">
        <w:tblPrEx>
          <w:tblCellMar>
            <w:top w:w="0" w:type="dxa"/>
            <w:bottom w:w="0" w:type="dxa"/>
          </w:tblCellMar>
        </w:tblPrEx>
        <w:trPr>
          <w:cantSplit/>
          <w:trHeight w:val="1433"/>
        </w:trPr>
        <w:tc>
          <w:tcPr>
            <w:tcW w:w="698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CF680F" w14:textId="77777777" w:rsidR="00113FAD" w:rsidRDefault="00961689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下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列題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項的敘述與您的想法符合程度為何？</w:t>
            </w:r>
          </w:p>
          <w:p w14:paraId="73D7B6E0" w14:textId="77777777" w:rsidR="00113FAD" w:rsidRDefault="00961689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請在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右方圈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選符合您看法的數字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8FAEC1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非常不同意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FF3DC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不同意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AB1F48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DBD743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DDF177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非常同意</w:t>
            </w:r>
          </w:p>
        </w:tc>
      </w:tr>
      <w:tr w:rsidR="00113FAD" w14:paraId="3FA18B8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832C14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1.</w:t>
            </w:r>
            <w:r>
              <w:rPr>
                <w:rFonts w:ascii="標楷體" w:eastAsia="標楷體" w:hAnsi="標楷體"/>
                <w:color w:val="000000"/>
              </w:rPr>
              <w:t>我覺得講師對於課程的準備相當充足</w:t>
            </w:r>
            <w:r>
              <w:rPr>
                <w:rFonts w:ascii="標楷體" w:eastAsia="標楷體" w:hAnsi="標楷體"/>
                <w:color w:val="000000"/>
              </w:rPr>
              <w:t>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3EB243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499A9E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BD76EA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87CED8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16F428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086F24A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71C010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2.</w:t>
            </w:r>
            <w:r>
              <w:rPr>
                <w:rFonts w:ascii="標楷體" w:eastAsia="標楷體" w:hAnsi="標楷體"/>
                <w:color w:val="000000"/>
              </w:rPr>
              <w:t>我覺得講師對教材內容講解相當豐富</w:t>
            </w:r>
            <w:r>
              <w:rPr>
                <w:rFonts w:ascii="標楷體" w:eastAsia="標楷體" w:hAnsi="標楷體"/>
                <w:color w:val="000000"/>
              </w:rPr>
              <w:t>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E1E461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032A6A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7F01CB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74A80F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5FFCBA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21C6EA6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DE7755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3.</w:t>
            </w:r>
            <w:r>
              <w:rPr>
                <w:rFonts w:ascii="標楷體" w:eastAsia="標楷體" w:hAnsi="標楷體"/>
                <w:color w:val="000000"/>
              </w:rPr>
              <w:t>我覺得研習教材選擇與編製相當適宜</w:t>
            </w:r>
            <w:r>
              <w:rPr>
                <w:rFonts w:ascii="標楷體" w:eastAsia="標楷體" w:hAnsi="標楷體"/>
                <w:color w:val="000000"/>
              </w:rPr>
              <w:t>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94CF19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D9B60A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29942C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261D40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3CDBBF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3F6EE8C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1B5E36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4.</w:t>
            </w:r>
            <w:r>
              <w:rPr>
                <w:rFonts w:ascii="標楷體" w:eastAsia="標楷體" w:hAnsi="標楷體"/>
                <w:color w:val="000000"/>
              </w:rPr>
              <w:t>我覺得上課形式與流程令我相當滿意</w:t>
            </w:r>
            <w:r>
              <w:rPr>
                <w:rFonts w:ascii="標楷體" w:eastAsia="標楷體" w:hAnsi="標楷體"/>
                <w:color w:val="000000"/>
              </w:rPr>
              <w:t>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FA33EE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A70408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528731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1925F1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D1386F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32574CB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E49D5E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5.</w:t>
            </w:r>
            <w:r>
              <w:rPr>
                <w:rFonts w:ascii="標楷體" w:eastAsia="標楷體" w:hAnsi="標楷體"/>
                <w:color w:val="000000"/>
              </w:rPr>
              <w:t>我覺得研習時間與日期的安排相當得宜</w:t>
            </w:r>
            <w:r>
              <w:rPr>
                <w:rFonts w:ascii="標楷體" w:eastAsia="標楷體" w:hAnsi="標楷體"/>
                <w:color w:val="000000"/>
              </w:rPr>
              <w:t>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75E3C9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B0582F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33C576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2B1729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244AD2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69C8F1A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267D3D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6.</w:t>
            </w:r>
            <w:r>
              <w:rPr>
                <w:rFonts w:ascii="標楷體" w:eastAsia="標楷體" w:hAnsi="標楷體"/>
                <w:color w:val="000000"/>
              </w:rPr>
              <w:t>我對研習場地與環境感到相當滿意</w:t>
            </w:r>
            <w:r>
              <w:rPr>
                <w:rFonts w:ascii="標楷體" w:eastAsia="標楷體" w:hAnsi="標楷體"/>
                <w:color w:val="000000"/>
              </w:rPr>
              <w:t>------------------------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9F83ED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94CAC1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3315AB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D32CDF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6D2249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03344004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EAA6A5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7.</w:t>
            </w:r>
            <w:r>
              <w:rPr>
                <w:rFonts w:ascii="標楷體" w:eastAsia="標楷體" w:hAnsi="標楷體"/>
                <w:color w:val="000000"/>
              </w:rPr>
              <w:t>研習內容對於我專業知識的成長相當有幫助</w:t>
            </w:r>
            <w:r>
              <w:rPr>
                <w:rFonts w:ascii="標楷體" w:eastAsia="標楷體" w:hAnsi="標楷體"/>
                <w:color w:val="000000"/>
              </w:rPr>
              <w:t>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7FD21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86B820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5274FF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5F3E85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EE2CAA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3360103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888D28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8.</w:t>
            </w:r>
            <w:r>
              <w:rPr>
                <w:rFonts w:ascii="標楷體" w:eastAsia="標楷體" w:hAnsi="標楷體"/>
                <w:color w:val="000000"/>
              </w:rPr>
              <w:t>研習內容對於我教學現場的應用相當有幫助</w:t>
            </w:r>
            <w:r>
              <w:rPr>
                <w:rFonts w:ascii="標楷體" w:eastAsia="標楷體" w:hAnsi="標楷體"/>
                <w:color w:val="000000"/>
              </w:rPr>
              <w:t>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9BF7BF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7C3E68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72F925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CCC05C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FC3A94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3291ACB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5BD126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9.</w:t>
            </w:r>
            <w:r>
              <w:rPr>
                <w:rFonts w:ascii="標楷體" w:eastAsia="標楷體" w:hAnsi="標楷體"/>
                <w:color w:val="000000"/>
              </w:rPr>
              <w:t>我會將研習內容推廣或分享給其他老師</w:t>
            </w:r>
            <w:r>
              <w:rPr>
                <w:rFonts w:ascii="標楷體" w:eastAsia="標楷體" w:hAnsi="標楷體"/>
                <w:color w:val="000000"/>
              </w:rPr>
              <w:t>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73623D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8CAA48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D6A1F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8CD232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68A512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68D80CE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9C7241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10.</w:t>
            </w:r>
            <w:r>
              <w:rPr>
                <w:rFonts w:ascii="標楷體" w:eastAsia="標楷體" w:hAnsi="標楷體"/>
                <w:color w:val="000000"/>
              </w:rPr>
              <w:t>我很願意再參與相關的研習課程</w:t>
            </w:r>
            <w:r>
              <w:rPr>
                <w:rFonts w:ascii="標楷體" w:eastAsia="標楷體" w:hAnsi="標楷體"/>
                <w:color w:val="000000"/>
              </w:rPr>
              <w:t>--------------------------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D7E5CE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97E088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8DB34C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24480C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ECBB3D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7DDF5FA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747394" w14:textId="77777777" w:rsidR="00113FAD" w:rsidRDefault="00961689">
            <w:pPr>
              <w:spacing w:line="360" w:lineRule="exact"/>
              <w:ind w:left="360" w:hanging="360"/>
            </w:pPr>
            <w:r>
              <w:rPr>
                <w:rFonts w:ascii="標楷體" w:eastAsia="標楷體" w:hAnsi="標楷體"/>
                <w:color w:val="000000"/>
              </w:rPr>
              <w:t>11.</w:t>
            </w:r>
            <w:r>
              <w:rPr>
                <w:rFonts w:ascii="標楷體" w:eastAsia="標楷體" w:hAnsi="標楷體"/>
                <w:bCs/>
                <w:color w:val="000000"/>
              </w:rPr>
              <w:t>研習後，我會利用學科中心網站搜尋相關資源</w:t>
            </w:r>
            <w:r>
              <w:rPr>
                <w:rFonts w:ascii="標楷體" w:eastAsia="標楷體" w:hAnsi="標楷體"/>
                <w:color w:val="000000"/>
              </w:rPr>
              <w:t>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82D74B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8A52FA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9E2EE4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79B427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00EF0B" w14:textId="77777777" w:rsidR="00113FAD" w:rsidRDefault="0096168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113FAD" w14:paraId="3B4744C0" w14:textId="77777777">
        <w:tblPrEx>
          <w:tblCellMar>
            <w:top w:w="0" w:type="dxa"/>
            <w:bottom w:w="0" w:type="dxa"/>
          </w:tblCellMar>
        </w:tblPrEx>
        <w:trPr>
          <w:cantSplit/>
          <w:trHeight w:val="673"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65374C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12.</w:t>
            </w:r>
            <w:r>
              <w:rPr>
                <w:rFonts w:ascii="標楷體" w:eastAsia="標楷體" w:hAnsi="標楷體"/>
                <w:color w:val="000000"/>
              </w:rPr>
              <w:t>本次研習對我而言最大的收穫在於（請勾選，可複選）</w:t>
            </w:r>
          </w:p>
          <w:p w14:paraId="2F075047" w14:textId="77777777" w:rsidR="00113FAD" w:rsidRDefault="00961689">
            <w:pPr>
              <w:spacing w:line="360" w:lineRule="exact"/>
              <w:ind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 xml:space="preserve">專業知識的成長　</w:t>
            </w: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現場教學的應用</w:t>
            </w:r>
          </w:p>
          <w:p w14:paraId="469F7C66" w14:textId="77777777" w:rsidR="00113FAD" w:rsidRDefault="00961689">
            <w:pPr>
              <w:spacing w:line="360" w:lineRule="exact"/>
              <w:ind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與他校教師的交流</w:t>
            </w: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其他，請說明：</w:t>
            </w:r>
            <w:r>
              <w:rPr>
                <w:rFonts w:ascii="標楷體" w:eastAsia="標楷體" w:hAnsi="標楷體"/>
                <w:color w:val="000000"/>
              </w:rPr>
              <w:t>________________</w:t>
            </w:r>
          </w:p>
          <w:p w14:paraId="6F742F44" w14:textId="77777777" w:rsidR="00113FAD" w:rsidRDefault="00961689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13.</w:t>
            </w:r>
            <w:r>
              <w:rPr>
                <w:rFonts w:ascii="標楷體" w:eastAsia="標楷體" w:hAnsi="標楷體"/>
                <w:color w:val="000000"/>
              </w:rPr>
              <w:t>您的性別是：（請勾選）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463837" w14:textId="77777777" w:rsidR="00113FAD" w:rsidRDefault="00113FAD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E78134" w14:textId="77777777" w:rsidR="00113FAD" w:rsidRDefault="00113FAD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547EF5" w14:textId="77777777" w:rsidR="00113FAD" w:rsidRDefault="00113FAD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975964" w14:textId="77777777" w:rsidR="00113FAD" w:rsidRDefault="00113FAD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4D29BE" w14:textId="77777777" w:rsidR="00113FAD" w:rsidRDefault="00113FAD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</w:tbl>
    <w:p w14:paraId="382554B7" w14:textId="77777777" w:rsidR="00113FAD" w:rsidRDefault="00961689">
      <w:pPr>
        <w:snapToGrid w:val="0"/>
        <w:ind w:firstLine="357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□</w:t>
      </w:r>
      <w:r>
        <w:rPr>
          <w:rFonts w:ascii="標楷體" w:eastAsia="標楷體" w:hAnsi="標楷體"/>
          <w:color w:val="000000"/>
        </w:rPr>
        <w:t>男</w:t>
      </w:r>
      <w:r>
        <w:rPr>
          <w:rFonts w:ascii="標楷體" w:eastAsia="標楷體" w:hAnsi="標楷體"/>
          <w:color w:val="000000"/>
        </w:rPr>
        <w:tab/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女</w:t>
      </w:r>
    </w:p>
    <w:p w14:paraId="0B2FB797" w14:textId="77777777" w:rsidR="00113FAD" w:rsidRDefault="00961689">
      <w:pPr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14.</w:t>
      </w:r>
      <w:r>
        <w:rPr>
          <w:rFonts w:ascii="標楷體" w:eastAsia="標楷體" w:hAnsi="標楷體"/>
          <w:color w:val="000000"/>
        </w:rPr>
        <w:t>您所任教的學校屬性是：（請勾選）</w:t>
      </w:r>
    </w:p>
    <w:p w14:paraId="40A2DDCB" w14:textId="77777777" w:rsidR="00113FAD" w:rsidRDefault="00961689">
      <w:pPr>
        <w:snapToGrid w:val="0"/>
        <w:ind w:firstLine="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</w:t>
      </w:r>
      <w:r>
        <w:rPr>
          <w:rFonts w:ascii="標楷體" w:eastAsia="標楷體" w:hAnsi="標楷體"/>
          <w:color w:val="000000"/>
        </w:rPr>
        <w:t>1</w:t>
      </w:r>
      <w:r>
        <w:rPr>
          <w:rFonts w:ascii="標楷體" w:eastAsia="標楷體" w:hAnsi="標楷體"/>
          <w:color w:val="000000"/>
        </w:rPr>
        <w:t>）</w:t>
      </w:r>
      <w:r>
        <w:rPr>
          <w:rFonts w:ascii="標楷體" w:eastAsia="標楷體" w:hAnsi="標楷體"/>
          <w:color w:val="000000"/>
        </w:rPr>
        <w:t>□</w:t>
      </w:r>
      <w:r>
        <w:rPr>
          <w:rFonts w:ascii="標楷體" w:eastAsia="標楷體" w:hAnsi="標楷體"/>
          <w:color w:val="000000"/>
        </w:rPr>
        <w:t>公立</w:t>
      </w:r>
      <w:r>
        <w:rPr>
          <w:rFonts w:ascii="標楷體" w:eastAsia="標楷體" w:hAnsi="標楷體"/>
          <w:color w:val="000000"/>
        </w:rPr>
        <w:tab/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私立</w:t>
      </w:r>
    </w:p>
    <w:p w14:paraId="43238897" w14:textId="77777777" w:rsidR="00113FAD" w:rsidRDefault="00961689">
      <w:pPr>
        <w:snapToGrid w:val="0"/>
        <w:ind w:firstLine="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</w:t>
      </w:r>
      <w:r>
        <w:rPr>
          <w:rFonts w:ascii="標楷體" w:eastAsia="標楷體" w:hAnsi="標楷體"/>
          <w:color w:val="000000"/>
        </w:rPr>
        <w:t>2</w:t>
      </w:r>
      <w:r>
        <w:rPr>
          <w:rFonts w:ascii="標楷體" w:eastAsia="標楷體" w:hAnsi="標楷體"/>
          <w:color w:val="000000"/>
        </w:rPr>
        <w:t>）</w:t>
      </w:r>
      <w:r>
        <w:rPr>
          <w:rFonts w:ascii="標楷體" w:eastAsia="標楷體" w:hAnsi="標楷體"/>
          <w:color w:val="000000"/>
        </w:rPr>
        <w:t>□</w:t>
      </w:r>
      <w:r>
        <w:rPr>
          <w:rFonts w:ascii="標楷體" w:eastAsia="標楷體" w:hAnsi="標楷體"/>
          <w:color w:val="000000"/>
        </w:rPr>
        <w:t>普通高中</w:t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綜合高中</w:t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完全中學</w:t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職業學校</w:t>
      </w:r>
    </w:p>
    <w:p w14:paraId="453BEC83" w14:textId="77777777" w:rsidR="00113FAD" w:rsidRDefault="00961689">
      <w:pPr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15.</w:t>
      </w:r>
      <w:r>
        <w:rPr>
          <w:rFonts w:ascii="標楷體" w:eastAsia="標楷體" w:hAnsi="標楷體"/>
          <w:color w:val="000000"/>
        </w:rPr>
        <w:t>我對下次辦理研習之相關意見：</w:t>
      </w:r>
    </w:p>
    <w:p w14:paraId="26ED2765" w14:textId="77777777" w:rsidR="00113FAD" w:rsidRDefault="00961689">
      <w:pPr>
        <w:spacing w:line="440" w:lineRule="exact"/>
        <w:rPr>
          <w:rFonts w:ascii="標楷體" w:eastAsia="標楷體" w:hAnsi="標楷體"/>
          <w:color w:val="000000"/>
        </w:rPr>
      </w:pPr>
      <w:bookmarkStart w:id="0" w:name="_Hlk176257791"/>
      <w:r>
        <w:rPr>
          <w:rFonts w:ascii="標楷體" w:eastAsia="標楷體" w:hAnsi="標楷體"/>
          <w:color w:val="000000"/>
        </w:rPr>
        <w:t xml:space="preserve">____________________________________________________________________________________________________________________________________________________________________                                                                                   </w:t>
      </w:r>
    </w:p>
    <w:p w14:paraId="730D244E" w14:textId="77777777" w:rsidR="00113FAD" w:rsidRDefault="00961689">
      <w:pPr>
        <w:pStyle w:val="aa"/>
        <w:snapToGrid w:val="0"/>
        <w:spacing w:line="360" w:lineRule="auto"/>
        <w:rPr>
          <w:rFonts w:ascii="標楷體" w:eastAsia="標楷體" w:hAnsi="標楷體"/>
          <w:bCs/>
        </w:rPr>
      </w:pPr>
      <w:bookmarkStart w:id="1" w:name="_Hlk176257832"/>
      <w:bookmarkEnd w:id="0"/>
      <w:r>
        <w:rPr>
          <w:rFonts w:ascii="標楷體" w:eastAsia="標楷體" w:hAnsi="標楷體"/>
          <w:bCs/>
        </w:rPr>
        <w:t>16.</w:t>
      </w:r>
      <w:r>
        <w:rPr>
          <w:rFonts w:ascii="標楷體" w:eastAsia="標楷體" w:hAnsi="標楷體"/>
          <w:bCs/>
        </w:rPr>
        <w:t>我對</w:t>
      </w:r>
      <w:r>
        <w:rPr>
          <w:rFonts w:ascii="標楷體" w:eastAsia="標楷體" w:hAnsi="標楷體"/>
          <w:bCs/>
        </w:rPr>
        <w:t>108</w:t>
      </w:r>
      <w:proofErr w:type="gramStart"/>
      <w:r>
        <w:rPr>
          <w:rFonts w:ascii="標楷體" w:eastAsia="標楷體" w:hAnsi="標楷體"/>
          <w:bCs/>
        </w:rPr>
        <w:t>課綱的</w:t>
      </w:r>
      <w:proofErr w:type="gramEnd"/>
      <w:r>
        <w:rPr>
          <w:rFonts w:ascii="標楷體" w:eastAsia="標楷體" w:hAnsi="標楷體"/>
          <w:bCs/>
        </w:rPr>
        <w:t>執行有如下意見：</w:t>
      </w:r>
    </w:p>
    <w:p w14:paraId="5A36C3A3" w14:textId="77777777" w:rsidR="00113FAD" w:rsidRDefault="00961689">
      <w:pPr>
        <w:spacing w:line="40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__________________________________________________________________________________ </w:t>
      </w:r>
    </w:p>
    <w:bookmarkEnd w:id="1"/>
    <w:p w14:paraId="01FC3570" w14:textId="77777777" w:rsidR="00113FAD" w:rsidRDefault="00961689">
      <w:pPr>
        <w:spacing w:line="40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__________________________________________________________________________________ </w:t>
      </w:r>
    </w:p>
    <w:p w14:paraId="439AA869" w14:textId="77777777" w:rsidR="00113FAD" w:rsidRDefault="00961689">
      <w:pPr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感謝您的參與及填寫，在此致上最誠摯的感謝，祝福您順心如意！</w:t>
      </w:r>
    </w:p>
    <w:p w14:paraId="1F3B89C2" w14:textId="77777777" w:rsidR="00113FAD" w:rsidRDefault="00113FAD">
      <w:pPr>
        <w:snapToGrid w:val="0"/>
        <w:rPr>
          <w:rFonts w:ascii="標楷體" w:eastAsia="標楷體" w:hAnsi="標楷體"/>
          <w:bCs/>
        </w:rPr>
      </w:pPr>
    </w:p>
    <w:p w14:paraId="4A209824" w14:textId="77777777" w:rsidR="00113FAD" w:rsidRDefault="00113FAD">
      <w:pPr>
        <w:snapToGrid w:val="0"/>
        <w:rPr>
          <w:rFonts w:ascii="標楷體" w:eastAsia="標楷體" w:hAnsi="標楷體"/>
          <w:bCs/>
        </w:rPr>
      </w:pPr>
    </w:p>
    <w:p w14:paraId="5F796D8D" w14:textId="77777777" w:rsidR="00113FAD" w:rsidRDefault="00961689">
      <w:pPr>
        <w:snapToGrid w:val="0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t>附件二</w:t>
      </w:r>
    </w:p>
    <w:p w14:paraId="506C9735" w14:textId="77777777" w:rsidR="00113FAD" w:rsidRDefault="00961689">
      <w:pPr>
        <w:widowControl/>
        <w:tabs>
          <w:tab w:val="left" w:pos="1848"/>
        </w:tabs>
        <w:snapToGrid w:val="0"/>
      </w:pPr>
      <w:r>
        <w:rPr>
          <w:rFonts w:ascii="標楷體" w:eastAsia="標楷體" w:hAnsi="標楷體"/>
          <w:color w:val="000000"/>
        </w:rPr>
        <w:tab/>
      </w:r>
      <w:r>
        <w:rPr>
          <w:rFonts w:ascii="微軟正黑體" w:eastAsia="微軟正黑體" w:hAnsi="微軟正黑體"/>
          <w:b/>
          <w:bCs/>
          <w:color w:val="000000"/>
          <w:sz w:val="32"/>
        </w:rPr>
        <w:t>研習回饋統計表</w:t>
      </w:r>
      <w:r>
        <w:rPr>
          <w:rFonts w:ascii="微軟正黑體" w:eastAsia="微軟正黑體" w:hAnsi="微軟正黑體"/>
          <w:b/>
          <w:color w:val="000000"/>
          <w:sz w:val="28"/>
          <w:szCs w:val="28"/>
          <w:shd w:val="clear" w:color="auto" w:fill="FFFFFF"/>
        </w:rPr>
        <w:t>（承辦學校彙整前頁後填寫）</w:t>
      </w:r>
    </w:p>
    <w:p w14:paraId="70F1B60D" w14:textId="77777777" w:rsidR="00113FAD" w:rsidRDefault="00961689">
      <w:pPr>
        <w:pStyle w:val="aa"/>
        <w:snapToGrid w:val="0"/>
        <w:spacing w:before="243" w:line="360" w:lineRule="auto"/>
      </w:pPr>
      <w:r>
        <w:rPr>
          <w:rFonts w:ascii="標楷體" w:eastAsia="標楷體" w:hAnsi="標楷體"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FE760A" wp14:editId="7B03433B">
                <wp:simplePos x="0" y="0"/>
                <wp:positionH relativeFrom="column">
                  <wp:posOffset>-24761</wp:posOffset>
                </wp:positionH>
                <wp:positionV relativeFrom="paragraph">
                  <wp:posOffset>49533</wp:posOffset>
                </wp:positionV>
                <wp:extent cx="6210302" cy="0"/>
                <wp:effectExtent l="0" t="0" r="0" b="0"/>
                <wp:wrapNone/>
                <wp:docPr id="7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2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B29A2" id="Line 23" o:spid="_x0000_s1026" type="#_x0000_t32" style="position:absolute;margin-left:-1.95pt;margin-top:3.9pt;width:489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" strokeweight=".35281mm"/>
            </w:pict>
          </mc:Fallback>
        </mc:AlternateContent>
      </w:r>
      <w:r>
        <w:rPr>
          <w:rFonts w:ascii="標楷體" w:eastAsia="標楷體" w:hAnsi="標楷體"/>
          <w:bCs/>
          <w:color w:val="000000"/>
          <w:sz w:val="28"/>
        </w:rPr>
        <w:t>研習課程名稱：</w:t>
      </w:r>
      <w:r>
        <w:rPr>
          <w:rFonts w:ascii="標楷體" w:eastAsia="標楷體" w:hAnsi="標楷體" w:cs="Myanmar Text"/>
          <w:color w:val="000000"/>
          <w:sz w:val="28"/>
          <w:szCs w:val="28"/>
        </w:rPr>
        <w:t>學科地圖與探究教學設計工作坊</w:t>
      </w:r>
      <w:r>
        <w:rPr>
          <w:rFonts w:ascii="標楷體" w:eastAsia="標楷體" w:hAnsi="標楷體"/>
          <w:bCs/>
          <w:color w:val="000000"/>
          <w:sz w:val="28"/>
          <w:szCs w:val="28"/>
        </w:rPr>
        <w:t xml:space="preserve">            </w:t>
      </w:r>
      <w:r>
        <w:rPr>
          <w:rFonts w:ascii="標楷體" w:eastAsia="標楷體" w:hAnsi="標楷體"/>
          <w:bCs/>
          <w:color w:val="000000"/>
          <w:sz w:val="28"/>
          <w:szCs w:val="28"/>
        </w:rPr>
        <w:t>日期：</w:t>
      </w:r>
    </w:p>
    <w:p w14:paraId="03E1FCD9" w14:textId="77777777" w:rsidR="00113FAD" w:rsidRDefault="00961689">
      <w:pPr>
        <w:tabs>
          <w:tab w:val="left" w:pos="6120"/>
        </w:tabs>
        <w:spacing w:after="243" w:line="360" w:lineRule="exact"/>
      </w:pPr>
      <w:r>
        <w:rPr>
          <w:rFonts w:ascii="標楷體" w:eastAsia="標楷體" w:hAnsi="標楷體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73A53" wp14:editId="2CC560CA">
                <wp:simplePos x="0" y="0"/>
                <wp:positionH relativeFrom="column">
                  <wp:posOffset>-69851</wp:posOffset>
                </wp:positionH>
                <wp:positionV relativeFrom="paragraph">
                  <wp:posOffset>305437</wp:posOffset>
                </wp:positionV>
                <wp:extent cx="6242051" cy="5715"/>
                <wp:effectExtent l="0" t="0" r="25399" b="32385"/>
                <wp:wrapNone/>
                <wp:docPr id="8" name="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1" cy="5715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EDE9F" id="Line 22" o:spid="_x0000_s1026" type="#_x0000_t32" style="position:absolute;margin-left:-5.5pt;margin-top:24.05pt;width:491.5pt;height: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" strokeweight=".35281mm"/>
            </w:pict>
          </mc:Fallback>
        </mc:AlternateContent>
      </w:r>
      <w:r>
        <w:rPr>
          <w:rFonts w:ascii="標楷體" w:eastAsia="標楷體" w:hAnsi="標楷體"/>
          <w:bCs/>
          <w:color w:val="000000"/>
          <w:sz w:val="28"/>
          <w:szCs w:val="28"/>
        </w:rPr>
        <w:t>參加人數：</w:t>
      </w:r>
      <w:r>
        <w:rPr>
          <w:rFonts w:ascii="標楷體" w:eastAsia="標楷體" w:hAnsi="標楷體"/>
          <w:bCs/>
          <w:color w:val="000000"/>
          <w:sz w:val="28"/>
          <w:szCs w:val="28"/>
        </w:rPr>
        <w:tab/>
      </w:r>
      <w:r>
        <w:rPr>
          <w:rFonts w:ascii="標楷體" w:eastAsia="標楷體" w:hAnsi="標楷體"/>
          <w:bCs/>
          <w:color w:val="000000"/>
          <w:sz w:val="28"/>
          <w:szCs w:val="28"/>
        </w:rPr>
        <w:t>回收有效回饋表數量：</w:t>
      </w:r>
    </w:p>
    <w:tbl>
      <w:tblPr>
        <w:tblW w:w="97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8"/>
        <w:gridCol w:w="552"/>
        <w:gridCol w:w="552"/>
        <w:gridCol w:w="552"/>
        <w:gridCol w:w="552"/>
        <w:gridCol w:w="552"/>
      </w:tblGrid>
      <w:tr w:rsidR="00113FAD" w14:paraId="40E06C9C" w14:textId="77777777">
        <w:tblPrEx>
          <w:tblCellMar>
            <w:top w:w="0" w:type="dxa"/>
            <w:bottom w:w="0" w:type="dxa"/>
          </w:tblCellMar>
        </w:tblPrEx>
        <w:trPr>
          <w:cantSplit/>
          <w:trHeight w:val="1478"/>
        </w:trPr>
        <w:tc>
          <w:tcPr>
            <w:tcW w:w="698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ADC882" w14:textId="77777777" w:rsidR="00113FAD" w:rsidRDefault="00961689">
            <w:pPr>
              <w:tabs>
                <w:tab w:val="right" w:pos="3120"/>
              </w:tabs>
              <w:snapToGrid w:val="0"/>
              <w:ind w:left="5760" w:hanging="576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請填寫實際計算數量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F1D522" w14:textId="77777777" w:rsidR="00113FAD" w:rsidRDefault="00961689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非常不同意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8A2BC8" w14:textId="77777777" w:rsidR="00113FAD" w:rsidRDefault="00961689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不同意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BE5480" w14:textId="77777777" w:rsidR="00113FAD" w:rsidRDefault="00961689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普通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BC78DB" w14:textId="77777777" w:rsidR="00113FAD" w:rsidRDefault="00961689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7558E7" w14:textId="77777777" w:rsidR="00113FAD" w:rsidRDefault="00961689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非常同意</w:t>
            </w:r>
          </w:p>
        </w:tc>
      </w:tr>
      <w:tr w:rsidR="00113FAD" w14:paraId="17E4AEE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B37C94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我覺得講師對於課程的準備相當充足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BF26CA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3FD1F3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662474" w14:textId="77777777" w:rsidR="00113FAD" w:rsidRDefault="00113FAD">
            <w:pPr>
              <w:snapToGrid w:val="0"/>
              <w:spacing w:line="360" w:lineRule="exact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91536E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3A5BE8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7117281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174CD5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我覺得講師對教材內容講解相當豐富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EB4A98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995A12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214EDC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DB4475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DE23FA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5F9AB3E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6A5812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我覺得研習教材選擇與編製相當適宜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C1704D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FDF191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293F55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6FA328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D2F200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5A89965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F39C53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我覺得上課形式與流程令我相當滿意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C0F0F9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E94B9C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0680A0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817BF9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7DF76A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7EF9D506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5A6D89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我覺得研習時間與日期的安排相當得宜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29155D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25362D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9C2854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C3D908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6A02C9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624B2F56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6E38B2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我對研習場地與環境感到相當滿意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81E5B3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55C01E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B832A9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7C6FA9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D4804F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52BEA73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63F1DF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研習內容對於我專業知識的成長相當有幫助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42ECFA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89FB20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73DF53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4B7827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4D3387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5EECB45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210B3E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研習內容對於我教學現場的應用相當有幫助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940CF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F825A1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C888EC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39B41A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BF38A3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2118CBC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CF0908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我會將研習內容推廣或分享給其他老師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9A3DD0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424075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AFB7EC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2FB677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77FC5A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51C5B10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4D9AC1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我很願意再參與相關的研習課程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36D0AD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F072A3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6A9F5F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0D648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D948AB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5C70262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24F20C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研習後，我會利用學科中心網站搜尋相關資源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66790C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3E8E28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E09BB3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C215F2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D09852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13FAD" w14:paraId="729A8729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739D7F" w14:textId="77777777" w:rsidR="00113FAD" w:rsidRDefault="00961689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本次研習對我而言最大的收穫在於</w:t>
            </w:r>
          </w:p>
          <w:p w14:paraId="4F6E055A" w14:textId="77777777" w:rsidR="00113FAD" w:rsidRDefault="00961689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專業知識的成長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14:paraId="4AD01CF8" w14:textId="77777777" w:rsidR="00113FAD" w:rsidRDefault="00961689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現場教學的應用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14:paraId="2CF436AE" w14:textId="77777777" w:rsidR="00113FAD" w:rsidRDefault="00961689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與他校教師的交流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14:paraId="2FE269DC" w14:textId="77777777" w:rsidR="00113FAD" w:rsidRDefault="00961689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其他：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　　　　　　　　　　　　　　　　　　　　</w:t>
            </w:r>
          </w:p>
          <w:p w14:paraId="1C03DCB0" w14:textId="77777777" w:rsidR="00113FAD" w:rsidRDefault="00961689">
            <w:pPr>
              <w:pStyle w:val="a9"/>
              <w:numPr>
                <w:ilvl w:val="0"/>
                <w:numId w:val="5"/>
              </w:numPr>
              <w:tabs>
                <w:tab w:val="left" w:pos="1305"/>
              </w:tabs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您的性別是：</w:t>
            </w:r>
          </w:p>
          <w:p w14:paraId="5B361584" w14:textId="77777777" w:rsidR="00113FAD" w:rsidRDefault="00961689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男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bCs/>
                <w:color w:val="000000"/>
              </w:rPr>
              <w:t>女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bCs/>
                <w:color w:val="000000"/>
              </w:rPr>
              <w:t>無填答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　</w:t>
            </w: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E45107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055EDA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14747D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C5A818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CE5B89" w14:textId="77777777" w:rsidR="00113FAD" w:rsidRDefault="00113FAD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14:paraId="2D401B6B" w14:textId="77777777" w:rsidR="00113FAD" w:rsidRDefault="00961689">
      <w:pPr>
        <w:pStyle w:val="aa"/>
        <w:snapToGrid w:val="0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/>
          <w:bCs/>
          <w:color w:val="000000"/>
        </w:rPr>
        <w:t>14.</w:t>
      </w:r>
      <w:r>
        <w:rPr>
          <w:rFonts w:ascii="標楷體" w:eastAsia="標楷體" w:hAnsi="標楷體"/>
          <w:bCs/>
          <w:color w:val="000000"/>
        </w:rPr>
        <w:tab/>
      </w:r>
      <w:r>
        <w:rPr>
          <w:rFonts w:ascii="標楷體" w:eastAsia="標楷體" w:hAnsi="標楷體"/>
          <w:bCs/>
          <w:color w:val="000000"/>
        </w:rPr>
        <w:t>您所任教的學校屬性是：</w:t>
      </w:r>
    </w:p>
    <w:p w14:paraId="0F68A487" w14:textId="77777777" w:rsidR="00113FAD" w:rsidRDefault="00961689">
      <w:pPr>
        <w:snapToGrid w:val="0"/>
        <w:ind w:left="482"/>
        <w:jc w:val="both"/>
      </w:pPr>
      <w:r>
        <w:rPr>
          <w:rFonts w:ascii="標楷體" w:eastAsia="標楷體" w:hAnsi="標楷體"/>
          <w:color w:val="000000"/>
        </w:rPr>
        <w:t>（</w:t>
      </w:r>
      <w:r>
        <w:rPr>
          <w:rFonts w:ascii="標楷體" w:eastAsia="標楷體" w:hAnsi="標楷體"/>
          <w:color w:val="000000"/>
        </w:rPr>
        <w:t>1</w:t>
      </w:r>
      <w:r>
        <w:rPr>
          <w:rFonts w:ascii="標楷體" w:eastAsia="標楷體" w:hAnsi="標楷體"/>
          <w:color w:val="000000"/>
        </w:rPr>
        <w:t>）公立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color w:val="000000"/>
        </w:rPr>
        <w:t>私立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</w:rPr>
        <w:t>無填答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</w:p>
    <w:p w14:paraId="3C7C7B8D" w14:textId="77777777" w:rsidR="00113FAD" w:rsidRDefault="00961689">
      <w:pPr>
        <w:snapToGrid w:val="0"/>
        <w:ind w:left="482"/>
        <w:jc w:val="both"/>
      </w:pPr>
      <w:r>
        <w:rPr>
          <w:rFonts w:ascii="標楷體" w:eastAsia="標楷體" w:hAnsi="標楷體"/>
          <w:color w:val="000000"/>
        </w:rPr>
        <w:t>（</w:t>
      </w:r>
      <w:r>
        <w:rPr>
          <w:rFonts w:ascii="標楷體" w:eastAsia="標楷體" w:hAnsi="標楷體"/>
          <w:color w:val="000000"/>
        </w:rPr>
        <w:t>2</w:t>
      </w:r>
      <w:r>
        <w:rPr>
          <w:rFonts w:ascii="標楷體" w:eastAsia="標楷體" w:hAnsi="標楷體"/>
          <w:color w:val="000000"/>
        </w:rPr>
        <w:t>）普通高中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color w:val="000000"/>
        </w:rPr>
        <w:t>綜合高中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color w:val="000000"/>
        </w:rPr>
        <w:t>完全中學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  <w:r>
        <w:rPr>
          <w:rFonts w:ascii="標楷體" w:eastAsia="標楷體" w:hAnsi="標楷體"/>
          <w:color w:val="000000"/>
        </w:rPr>
        <w:t>職業學校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</w:rPr>
        <w:t>無填答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</w:p>
    <w:p w14:paraId="0E9CA605" w14:textId="77777777" w:rsidR="00113FAD" w:rsidRDefault="00961689">
      <w:pPr>
        <w:pStyle w:val="aa"/>
        <w:snapToGrid w:val="0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/>
          <w:bCs/>
          <w:color w:val="000000"/>
        </w:rPr>
        <w:t>15.</w:t>
      </w:r>
      <w:r>
        <w:rPr>
          <w:rFonts w:ascii="標楷體" w:eastAsia="標楷體" w:hAnsi="標楷體"/>
          <w:bCs/>
          <w:color w:val="000000"/>
        </w:rPr>
        <w:tab/>
      </w:r>
      <w:r>
        <w:rPr>
          <w:rFonts w:ascii="標楷體" w:eastAsia="標楷體" w:hAnsi="標楷體"/>
          <w:bCs/>
          <w:color w:val="000000"/>
        </w:rPr>
        <w:t>我對下次辦理研習之相關意見：</w:t>
      </w:r>
    </w:p>
    <w:p w14:paraId="2A99C078" w14:textId="77777777" w:rsidR="00113FAD" w:rsidRDefault="00961689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____________________________________________________________________________________________________________________________________________________________________</w:t>
      </w:r>
    </w:p>
    <w:p w14:paraId="67798D57" w14:textId="77777777" w:rsidR="00113FAD" w:rsidRDefault="00961689">
      <w:pPr>
        <w:snapToGrid w:val="0"/>
      </w:pPr>
      <w:r>
        <w:rPr>
          <w:rFonts w:ascii="標楷體" w:eastAsia="標楷體" w:hAnsi="標楷體"/>
          <w:bCs/>
        </w:rPr>
        <w:t>16.</w:t>
      </w:r>
      <w:r>
        <w:rPr>
          <w:rFonts w:ascii="標楷體" w:eastAsia="標楷體" w:hAnsi="標楷體"/>
          <w:bCs/>
        </w:rPr>
        <w:t>我對</w:t>
      </w:r>
      <w:r>
        <w:rPr>
          <w:rFonts w:ascii="標楷體" w:eastAsia="標楷體" w:hAnsi="標楷體"/>
          <w:bCs/>
        </w:rPr>
        <w:t>108</w:t>
      </w:r>
      <w:proofErr w:type="gramStart"/>
      <w:r>
        <w:rPr>
          <w:rFonts w:ascii="標楷體" w:eastAsia="標楷體" w:hAnsi="標楷體"/>
        </w:rPr>
        <w:t>課綱</w:t>
      </w:r>
      <w:r>
        <w:rPr>
          <w:rFonts w:ascii="標楷體" w:eastAsia="標楷體" w:hAnsi="標楷體"/>
          <w:bCs/>
        </w:rPr>
        <w:t>的</w:t>
      </w:r>
      <w:proofErr w:type="gramEnd"/>
      <w:r>
        <w:rPr>
          <w:rFonts w:ascii="標楷體" w:eastAsia="標楷體" w:hAnsi="標楷體"/>
          <w:bCs/>
        </w:rPr>
        <w:t>執行有如下意見：</w:t>
      </w:r>
    </w:p>
    <w:p w14:paraId="3D3022F7" w14:textId="77777777" w:rsidR="00113FAD" w:rsidRDefault="00961689">
      <w:pPr>
        <w:snapToGrid w:val="0"/>
        <w:spacing w:line="44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__________________________________________________________________________________</w:t>
      </w:r>
      <w:r>
        <w:rPr>
          <w:rFonts w:ascii="標楷體" w:eastAsia="標楷體" w:hAnsi="標楷體"/>
          <w:color w:val="000000"/>
        </w:rPr>
        <w:t>感謝您的幫忙！</w:t>
      </w:r>
    </w:p>
    <w:p w14:paraId="7ABA27D5" w14:textId="77777777" w:rsidR="00113FAD" w:rsidRDefault="00961689">
      <w:pPr>
        <w:pageBreakBefore/>
        <w:widowControl/>
        <w:suppressAutoHyphens w:val="0"/>
        <w:snapToGrid w:val="0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lastRenderedPageBreak/>
        <w:t>附件</w:t>
      </w:r>
      <w:proofErr w:type="gramStart"/>
      <w:r>
        <w:rPr>
          <w:rFonts w:ascii="標楷體" w:eastAsia="標楷體" w:hAnsi="標楷體"/>
          <w:bCs/>
        </w:rPr>
        <w:t>三</w:t>
      </w:r>
      <w:proofErr w:type="gramEnd"/>
    </w:p>
    <w:p w14:paraId="529708DE" w14:textId="77777777" w:rsidR="00113FAD" w:rsidRDefault="00961689">
      <w:pPr>
        <w:spacing w:after="180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t>教師專業成長研習承辦學校成果表</w:t>
      </w:r>
    </w:p>
    <w:tbl>
      <w:tblPr>
        <w:tblW w:w="980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8"/>
        <w:gridCol w:w="4874"/>
      </w:tblGrid>
      <w:tr w:rsidR="00113FAD" w14:paraId="3A06BF68" w14:textId="77777777">
        <w:tblPrEx>
          <w:tblCellMar>
            <w:top w:w="0" w:type="dxa"/>
            <w:bottom w:w="0" w:type="dxa"/>
          </w:tblCellMar>
        </w:tblPrEx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C1B79" w14:textId="77777777" w:rsidR="00113FAD" w:rsidRDefault="00961689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承辦學校：</w:t>
            </w:r>
          </w:p>
        </w:tc>
        <w:tc>
          <w:tcPr>
            <w:tcW w:w="4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696DF" w14:textId="77777777" w:rsidR="00113FAD" w:rsidRDefault="00113FAD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113FAD" w14:paraId="7A80F087" w14:textId="77777777">
        <w:tblPrEx>
          <w:tblCellMar>
            <w:top w:w="0" w:type="dxa"/>
            <w:bottom w:w="0" w:type="dxa"/>
          </w:tblCellMar>
        </w:tblPrEx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9BCD1" w14:textId="77777777" w:rsidR="00113FAD" w:rsidRDefault="00961689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填寫人：</w:t>
            </w:r>
          </w:p>
        </w:tc>
        <w:tc>
          <w:tcPr>
            <w:tcW w:w="4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D7512" w14:textId="77777777" w:rsidR="00113FAD" w:rsidRDefault="00113FAD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</w:tbl>
    <w:p w14:paraId="3F9865B3" w14:textId="77777777" w:rsidR="00113FAD" w:rsidRDefault="00113FAD">
      <w:pPr>
        <w:spacing w:after="180"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9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7377"/>
      </w:tblGrid>
      <w:tr w:rsidR="00113FAD" w14:paraId="7B14C6B7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26B34" w14:textId="77777777" w:rsidR="00113FAD" w:rsidRDefault="00961689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研習科別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7884D" w14:textId="77777777" w:rsidR="00113FAD" w:rsidRDefault="00961689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國文科</w:t>
            </w:r>
          </w:p>
        </w:tc>
      </w:tr>
      <w:tr w:rsidR="00113FAD" w14:paraId="5900289D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84507" w14:textId="77777777" w:rsidR="00113FAD" w:rsidRDefault="00961689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研習日期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D02C6" w14:textId="77777777" w:rsidR="00113FAD" w:rsidRDefault="00961689">
            <w:pPr>
              <w:spacing w:line="0" w:lineRule="atLeast"/>
              <w:ind w:firstLine="36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年</w:t>
            </w:r>
            <w:r>
              <w:rPr>
                <w:rFonts w:ascii="標楷體" w:eastAsia="標楷體" w:hAnsi="標楷體"/>
                <w:kern w:val="0"/>
              </w:rPr>
              <w:t xml:space="preserve">   </w:t>
            </w:r>
            <w:r>
              <w:rPr>
                <w:rFonts w:ascii="標楷體" w:eastAsia="標楷體" w:hAnsi="標楷體"/>
                <w:kern w:val="0"/>
              </w:rPr>
              <w:t>月</w:t>
            </w:r>
            <w:r>
              <w:rPr>
                <w:rFonts w:ascii="標楷體" w:eastAsia="標楷體" w:hAnsi="標楷體"/>
                <w:kern w:val="0"/>
              </w:rPr>
              <w:t xml:space="preserve">    </w:t>
            </w:r>
            <w:r>
              <w:rPr>
                <w:rFonts w:ascii="標楷體" w:eastAsia="標楷體" w:hAnsi="標楷體"/>
                <w:kern w:val="0"/>
              </w:rPr>
              <w:t>日</w:t>
            </w:r>
          </w:p>
        </w:tc>
      </w:tr>
      <w:tr w:rsidR="00113FAD" w14:paraId="154293CC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30232" w14:textId="77777777" w:rsidR="00113FAD" w:rsidRDefault="00961689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研習地點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83F56" w14:textId="77777777" w:rsidR="00113FAD" w:rsidRDefault="00113FAD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13FAD" w14:paraId="1DF662C2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CAC83" w14:textId="77777777" w:rsidR="00113FAD" w:rsidRDefault="00961689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課程名稱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2E84B" w14:textId="77777777" w:rsidR="00113FAD" w:rsidRDefault="00113FAD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13FAD" w14:paraId="6F03A0F6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77A55" w14:textId="77777777" w:rsidR="00113FAD" w:rsidRDefault="00961689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講師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CB7CA" w14:textId="77777777" w:rsidR="00113FAD" w:rsidRDefault="00113FAD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13FAD" w14:paraId="438AF90A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302BD" w14:textId="77777777" w:rsidR="00113FAD" w:rsidRDefault="00961689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研習時數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CF2CA" w14:textId="77777777" w:rsidR="00113FAD" w:rsidRDefault="00113FAD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13FAD" w14:paraId="44B045EA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0BD50" w14:textId="77777777" w:rsidR="00113FAD" w:rsidRDefault="00961689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在職進修網代碼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B873E" w14:textId="77777777" w:rsidR="00113FAD" w:rsidRDefault="00113FAD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13FAD" w14:paraId="19001D74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70D88" w14:textId="77777777" w:rsidR="00113FAD" w:rsidRDefault="00961689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參與人數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EE6FC" w14:textId="77777777" w:rsidR="00113FAD" w:rsidRDefault="00961689">
            <w:pPr>
              <w:spacing w:line="0" w:lineRule="atLeast"/>
              <w:ind w:firstLine="72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人</w:t>
            </w:r>
          </w:p>
        </w:tc>
      </w:tr>
      <w:tr w:rsidR="00113FAD" w14:paraId="285E3723" w14:textId="77777777">
        <w:tblPrEx>
          <w:tblCellMar>
            <w:top w:w="0" w:type="dxa"/>
            <w:bottom w:w="0" w:type="dxa"/>
          </w:tblCellMar>
        </w:tblPrEx>
        <w:trPr>
          <w:trHeight w:val="14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69EB1" w14:textId="77777777" w:rsidR="00113FAD" w:rsidRDefault="00961689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承辦學校辦理情形</w:t>
            </w:r>
          </w:p>
          <w:p w14:paraId="45B2C4F1" w14:textId="77777777" w:rsidR="00113FAD" w:rsidRDefault="00961689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及效益簡述</w:t>
            </w:r>
          </w:p>
          <w:p w14:paraId="763A26D1" w14:textId="77777777" w:rsidR="00113FAD" w:rsidRDefault="00961689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(</w:t>
            </w:r>
            <w:r>
              <w:rPr>
                <w:rFonts w:ascii="標楷體" w:eastAsia="標楷體" w:hAnsi="標楷體"/>
                <w:kern w:val="0"/>
              </w:rPr>
              <w:t>含課程、講座</w:t>
            </w:r>
            <w:r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014E4" w14:textId="77777777" w:rsidR="00113FAD" w:rsidRDefault="00113FAD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113FAD" w14:paraId="686592F5" w14:textId="77777777">
        <w:tblPrEx>
          <w:tblCellMar>
            <w:top w:w="0" w:type="dxa"/>
            <w:bottom w:w="0" w:type="dxa"/>
          </w:tblCellMar>
        </w:tblPrEx>
        <w:trPr>
          <w:trHeight w:val="47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5F80E" w14:textId="77777777" w:rsidR="00113FAD" w:rsidRDefault="00961689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承辦學校對於本次</w:t>
            </w:r>
          </w:p>
          <w:p w14:paraId="65BA0FB8" w14:textId="77777777" w:rsidR="00113FAD" w:rsidRDefault="00961689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研習檢討及建議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9EF7E" w14:textId="77777777" w:rsidR="00113FAD" w:rsidRDefault="00113FAD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  <w:sz w:val="20"/>
              </w:rPr>
            </w:pPr>
          </w:p>
        </w:tc>
      </w:tr>
    </w:tbl>
    <w:p w14:paraId="1BC3A735" w14:textId="77777777" w:rsidR="00113FAD" w:rsidRDefault="00961689">
      <w:pPr>
        <w:pageBreakBefore/>
        <w:spacing w:after="180" w:line="480" w:lineRule="exact"/>
        <w:jc w:val="center"/>
      </w:pPr>
      <w:r>
        <w:rPr>
          <w:rFonts w:ascii="標楷體" w:eastAsia="標楷體" w:hAnsi="標楷體"/>
          <w:sz w:val="32"/>
          <w:szCs w:val="32"/>
        </w:rPr>
        <w:lastRenderedPageBreak/>
        <w:t>教師研習照片（</w:t>
      </w:r>
      <w:r>
        <w:rPr>
          <w:rFonts w:ascii="標楷體" w:eastAsia="標楷體" w:hAnsi="標楷體"/>
          <w:sz w:val="32"/>
          <w:szCs w:val="32"/>
        </w:rPr>
        <w:t>Ⅰ</w:t>
      </w:r>
      <w:r>
        <w:rPr>
          <w:rFonts w:ascii="標楷體" w:eastAsia="標楷體" w:hAnsi="標楷體"/>
          <w:sz w:val="32"/>
          <w:szCs w:val="32"/>
        </w:rPr>
        <w:t>）</w:t>
      </w:r>
    </w:p>
    <w:tbl>
      <w:tblPr>
        <w:tblW w:w="952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9"/>
        <w:gridCol w:w="7937"/>
      </w:tblGrid>
      <w:tr w:rsidR="00113FAD" w14:paraId="5E44D86D" w14:textId="77777777">
        <w:tblPrEx>
          <w:tblCellMar>
            <w:top w:w="0" w:type="dxa"/>
            <w:bottom w:w="0" w:type="dxa"/>
          </w:tblCellMar>
        </w:tblPrEx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26CCD" w14:textId="77777777" w:rsidR="00113FAD" w:rsidRDefault="00961689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113FAD" w14:paraId="77E20E88" w14:textId="77777777">
        <w:tblPrEx>
          <w:tblCellMar>
            <w:top w:w="0" w:type="dxa"/>
            <w:bottom w:w="0" w:type="dxa"/>
          </w:tblCellMar>
        </w:tblPrEx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FB347" w14:textId="77777777" w:rsidR="00113FAD" w:rsidRDefault="00961689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D70ED" w14:textId="77777777" w:rsidR="00113FAD" w:rsidRDefault="00961689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  <w:tr w:rsidR="00113FAD" w14:paraId="62DEFD96" w14:textId="77777777">
        <w:tblPrEx>
          <w:tblCellMar>
            <w:top w:w="0" w:type="dxa"/>
            <w:bottom w:w="0" w:type="dxa"/>
          </w:tblCellMar>
        </w:tblPrEx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480D3" w14:textId="77777777" w:rsidR="00113FAD" w:rsidRDefault="00961689">
            <w:pPr>
              <w:pStyle w:val="Default"/>
              <w:jc w:val="center"/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113FAD" w14:paraId="0EC9D3DA" w14:textId="77777777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342A7" w14:textId="77777777" w:rsidR="00113FAD" w:rsidRDefault="00961689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0CE5F" w14:textId="77777777" w:rsidR="00113FAD" w:rsidRDefault="00961689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</w:tbl>
    <w:p w14:paraId="6FD114A7" w14:textId="77777777" w:rsidR="00113FAD" w:rsidRDefault="00113FAD">
      <w:pPr>
        <w:rPr>
          <w:rFonts w:ascii="標楷體" w:eastAsia="標楷體" w:hAnsi="標楷體"/>
          <w:szCs w:val="24"/>
        </w:rPr>
      </w:pPr>
    </w:p>
    <w:p w14:paraId="43124F4B" w14:textId="77777777" w:rsidR="00113FAD" w:rsidRDefault="00961689">
      <w:pPr>
        <w:snapToGrid w:val="0"/>
      </w:pPr>
      <w:r>
        <w:rPr>
          <w:rFonts w:ascii="標楷體" w:eastAsia="標楷體" w:hAnsi="標楷體"/>
          <w:color w:val="000000"/>
          <w:szCs w:val="24"/>
        </w:rPr>
        <w:lastRenderedPageBreak/>
        <w:t>附件四</w:t>
      </w:r>
    </w:p>
    <w:p w14:paraId="3078B734" w14:textId="77777777" w:rsidR="00113FAD" w:rsidRDefault="00961689">
      <w:pPr>
        <w:snapToGrid w:val="0"/>
        <w:spacing w:line="480" w:lineRule="exact"/>
        <w:jc w:val="center"/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</w:pP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國語文學科中心</w:t>
      </w: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113</w:t>
      </w: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學年度教師專業成長研習</w:t>
      </w:r>
    </w:p>
    <w:p w14:paraId="22192042" w14:textId="77777777" w:rsidR="00113FAD" w:rsidRDefault="00961689">
      <w:pPr>
        <w:snapToGrid w:val="0"/>
        <w:jc w:val="center"/>
      </w:pP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「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我們這樣設計國文課</w:t>
      </w: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」教師研習系列活動簽到表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2268"/>
        <w:gridCol w:w="2268"/>
        <w:gridCol w:w="2268"/>
        <w:gridCol w:w="1984"/>
      </w:tblGrid>
      <w:tr w:rsidR="00113FAD" w14:paraId="48048769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739B3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編號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D6AEE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學校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C23AD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姓名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15707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簽到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45D57" w14:textId="77777777" w:rsidR="00113FAD" w:rsidRDefault="00961689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身分證字號</w:t>
            </w:r>
          </w:p>
          <w:p w14:paraId="360DBC7B" w14:textId="77777777" w:rsidR="00113FAD" w:rsidRDefault="00961689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核發研習時數</w:t>
            </w: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)</w:t>
            </w:r>
          </w:p>
        </w:tc>
      </w:tr>
      <w:tr w:rsidR="00113FAD" w14:paraId="41F9AEB5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BA0FB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BB53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3FEE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6004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4F43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EBBA4BA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02F98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EABE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5233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4E99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151CA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0DD2B89A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B4518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6752C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9EF7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40025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65E7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2A153C50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0965A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4F38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067E6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ED02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51E3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05CE7293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7871B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6D99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589CF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4A6E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3206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59D8BDF0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E2793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118C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F829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2034C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53AA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518F3A4B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B77C7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EF41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71EA6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FAFA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2825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2FC12440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C1E4B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3154A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47D0A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DDB9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D624E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6589E0CB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883E4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8971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968AF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1C9CE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7C19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03A3F99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1B504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A628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28321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D314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9262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20BF7364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6B3B7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932DF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1621E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DC8DB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F36A0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05418632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A7FF1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B3EBA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2614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AB670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5B1C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268F6369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5E569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EBE4A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7123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2D991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166BE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36199314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58B8F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7D3A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06ED0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7E8AB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5D06B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3D7BA1BA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C4A00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F8C6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A6AA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9EEE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E8E7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77F5D984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82F24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lastRenderedPageBreak/>
              <w:t>編號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5585D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學校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BAAEC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姓名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8EFFC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簽到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B5EA2" w14:textId="77777777" w:rsidR="00113FAD" w:rsidRDefault="00961689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身分證字號</w:t>
            </w:r>
          </w:p>
          <w:p w14:paraId="42BA1649" w14:textId="77777777" w:rsidR="00113FAD" w:rsidRDefault="00961689">
            <w:pPr>
              <w:spacing w:line="300" w:lineRule="exact"/>
              <w:jc w:val="center"/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核發研習時數</w:t>
            </w: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)</w:t>
            </w:r>
          </w:p>
        </w:tc>
      </w:tr>
      <w:tr w:rsidR="00113FAD" w14:paraId="1D9B13F9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6857B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B8225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CA3B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0F73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82BF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7EDDAC0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9F340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5B624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95F6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D50C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0A6DA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28A441C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E4A0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87EA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0A7A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CDF0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5DBB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299E14D3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3B72B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6D40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0B72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E5BBC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2009B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01AA159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1A650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625B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2222B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59E0C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CDE5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0B72EFB2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CA2D4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F9480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0EB8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7C18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92A9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6256F09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22C2C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569C6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7D04F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F387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54DC6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5DCFD90C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17866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4A98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7D2DF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1650B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E1B0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6FAA856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684B8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E34C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B770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2455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B403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9FD5204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8D3D8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3CED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247D3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A34F5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E638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477C41C2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035BA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9E4FB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244CD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66196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A8DBC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1F4CA7D0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38EDD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C708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5C661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86130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54247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50938032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EA084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CC82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267EE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9BAA1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9698F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558D2FFA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9D18F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93B2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F5011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F4A2E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DB4C8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113FAD" w14:paraId="6118A71A" w14:textId="77777777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66310" w14:textId="77777777" w:rsidR="00113FAD" w:rsidRDefault="00961689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31D19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04271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1B45C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0CF96" w14:textId="77777777" w:rsidR="00113FAD" w:rsidRDefault="00113FAD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</w:tbl>
    <w:p w14:paraId="09CF712E" w14:textId="77777777" w:rsidR="00113FAD" w:rsidRDefault="00113FAD">
      <w:pPr>
        <w:rPr>
          <w:rFonts w:ascii="標楷體" w:eastAsia="標楷體" w:hAnsi="標楷體"/>
          <w:color w:val="000000"/>
          <w:szCs w:val="24"/>
        </w:rPr>
      </w:pPr>
    </w:p>
    <w:p w14:paraId="7635B84A" w14:textId="77777777" w:rsidR="00113FAD" w:rsidRDefault="00113FAD">
      <w:pPr>
        <w:snapToGrid w:val="0"/>
        <w:rPr>
          <w:rFonts w:ascii="標楷體" w:eastAsia="標楷體" w:hAnsi="標楷體"/>
          <w:szCs w:val="24"/>
        </w:rPr>
      </w:pPr>
    </w:p>
    <w:p w14:paraId="05EBF323" w14:textId="77777777" w:rsidR="00113FAD" w:rsidRDefault="00113FAD">
      <w:pPr>
        <w:snapToGrid w:val="0"/>
        <w:rPr>
          <w:rFonts w:ascii="標楷體" w:eastAsia="標楷體" w:hAnsi="標楷體"/>
          <w:szCs w:val="24"/>
        </w:rPr>
      </w:pPr>
    </w:p>
    <w:p w14:paraId="47DB29C1" w14:textId="77777777" w:rsidR="00113FAD" w:rsidRDefault="00961689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附件五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eastAsia="標楷體" w:hAnsi="標楷體"/>
          <w:szCs w:val="24"/>
        </w:rPr>
        <w:t>範本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共</w:t>
      </w: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</w:rPr>
        <w:t>頁</w:t>
      </w:r>
      <w:r>
        <w:rPr>
          <w:rFonts w:ascii="標楷體" w:eastAsia="標楷體" w:hAnsi="標楷體"/>
          <w:szCs w:val="24"/>
        </w:rPr>
        <w:t>)</w:t>
      </w:r>
    </w:p>
    <w:p w14:paraId="3DDDB91D" w14:textId="77777777" w:rsidR="00113FAD" w:rsidRDefault="00961689">
      <w:r>
        <w:rPr>
          <w:noProof/>
        </w:rPr>
        <w:drawing>
          <wp:inline distT="0" distB="0" distL="0" distR="0" wp14:anchorId="2B1EE8AC" wp14:editId="5BD0C64E">
            <wp:extent cx="6135998" cy="8685666"/>
            <wp:effectExtent l="0" t="0" r="0" b="1134"/>
            <wp:docPr id="9" name="圖片 36" descr="M:\薛如鈞\109下我們這樣設計國文課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998" cy="86856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color w:val="000000"/>
          <w:szCs w:val="24"/>
        </w:rPr>
        <w:lastRenderedPageBreak/>
        <w:drawing>
          <wp:inline distT="0" distB="0" distL="0" distR="0" wp14:anchorId="73548489" wp14:editId="0C6D72AF">
            <wp:extent cx="6257925" cy="8858250"/>
            <wp:effectExtent l="0" t="0" r="9525" b="0"/>
            <wp:docPr id="10" name="圖片 37" descr="M:\薛如鈞\109下我們這樣設計國文課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136BDE" w14:textId="77777777" w:rsidR="00113FAD" w:rsidRDefault="00961689">
      <w:r>
        <w:rPr>
          <w:rFonts w:ascii="標楷體" w:eastAsia="標楷體" w:hAnsi="標楷體"/>
          <w:noProof/>
          <w:color w:val="000000"/>
          <w:szCs w:val="24"/>
        </w:rPr>
        <w:lastRenderedPageBreak/>
        <w:drawing>
          <wp:inline distT="0" distB="0" distL="0" distR="0" wp14:anchorId="5DD5613D" wp14:editId="5E004DCE">
            <wp:extent cx="6120134" cy="8654768"/>
            <wp:effectExtent l="0" t="0" r="0" b="0"/>
            <wp:docPr id="11" name="圖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654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13FAD">
      <w:footerReference w:type="default" r:id="rId16"/>
      <w:pgSz w:w="11906" w:h="16838"/>
      <w:pgMar w:top="1134" w:right="1021" w:bottom="851" w:left="1021" w:header="567" w:footer="227" w:gutter="0"/>
      <w:cols w:space="720"/>
      <w:docGrid w:type="lines" w:linePitch="1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9D007" w14:textId="77777777" w:rsidR="00961689" w:rsidRDefault="00961689">
      <w:r>
        <w:separator/>
      </w:r>
    </w:p>
  </w:endnote>
  <w:endnote w:type="continuationSeparator" w:id="0">
    <w:p w14:paraId="1626B047" w14:textId="77777777" w:rsidR="00961689" w:rsidRDefault="00961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E1E8" w14:textId="77777777" w:rsidR="00867D0E" w:rsidRDefault="00961689">
    <w:pPr>
      <w:pStyle w:val="a7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14:paraId="15298289" w14:textId="77777777" w:rsidR="00867D0E" w:rsidRDefault="009616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66B2B" w14:textId="77777777" w:rsidR="00961689" w:rsidRDefault="00961689">
      <w:r>
        <w:rPr>
          <w:color w:val="000000"/>
        </w:rPr>
        <w:separator/>
      </w:r>
    </w:p>
  </w:footnote>
  <w:footnote w:type="continuationSeparator" w:id="0">
    <w:p w14:paraId="165E7C24" w14:textId="77777777" w:rsidR="00961689" w:rsidRDefault="00961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327E"/>
    <w:multiLevelType w:val="multilevel"/>
    <w:tmpl w:val="AC443F6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5A0966FE"/>
    <w:multiLevelType w:val="multilevel"/>
    <w:tmpl w:val="B5EA7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E224A69"/>
    <w:multiLevelType w:val="multilevel"/>
    <w:tmpl w:val="D4B01FA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77FF42E0"/>
    <w:multiLevelType w:val="multilevel"/>
    <w:tmpl w:val="8C46FD2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78505B30"/>
    <w:multiLevelType w:val="multilevel"/>
    <w:tmpl w:val="01B4A02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13FAD"/>
    <w:rsid w:val="00113FAD"/>
    <w:rsid w:val="00961689"/>
    <w:rsid w:val="009A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8004E"/>
  <w15:docId w15:val="{4C85F18D-5460-4606-BE78-0D796D34B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Myanmar Text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Times New Roman" w:eastAsia="標楷體" w:hAnsi="Times New Roman" w:cs="Times New Roman"/>
      <w:sz w:val="32"/>
      <w:szCs w:val="32"/>
    </w:rPr>
  </w:style>
  <w:style w:type="character" w:customStyle="1" w:styleId="a4">
    <w:name w:val="本文 字元"/>
    <w:basedOn w:val="a0"/>
    <w:rPr>
      <w:rFonts w:ascii="Times New Roman" w:eastAsia="標楷體" w:hAnsi="Times New Roman" w:cs="Times New Roman"/>
      <w:sz w:val="32"/>
      <w:szCs w:val="32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paragraph" w:styleId="a9">
    <w:name w:val="List Paragraph"/>
    <w:basedOn w:val="a"/>
    <w:pPr>
      <w:ind w:left="480"/>
    </w:pPr>
    <w:rPr>
      <w:rFonts w:ascii="Times New Roman" w:hAnsi="Times New Roman" w:cs="Times New Roman"/>
      <w:szCs w:val="24"/>
    </w:rPr>
  </w:style>
  <w:style w:type="paragraph" w:styleId="aa">
    <w:name w:val="Plain Text"/>
    <w:basedOn w:val="a"/>
    <w:rPr>
      <w:rFonts w:ascii="細明體" w:eastAsia="細明體" w:hAnsi="細明體" w:cs="Times New Roman"/>
      <w:szCs w:val="20"/>
    </w:rPr>
  </w:style>
  <w:style w:type="character" w:customStyle="1" w:styleId="ab">
    <w:name w:val="純文字 字元"/>
    <w:basedOn w:val="a0"/>
    <w:rPr>
      <w:rFonts w:ascii="細明體" w:eastAsia="細明體" w:hAnsi="細明體" w:cs="Times New Roman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c">
    <w:name w:val="Balloon Text"/>
    <w:basedOn w:val="a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rPr>
      <w:rFonts w:ascii="Cambria" w:eastAsia="新細明體" w:hAnsi="Cambria" w:cs="Myanmar Text"/>
      <w:sz w:val="18"/>
      <w:szCs w:val="18"/>
    </w:rPr>
  </w:style>
  <w:style w:type="character" w:styleId="ae">
    <w:name w:val="Hyperlink"/>
    <w:basedOn w:val="a0"/>
    <w:rPr>
      <w:color w:val="0000FF"/>
      <w:u w:val="single"/>
    </w:rPr>
  </w:style>
  <w:style w:type="character" w:styleId="af">
    <w:name w:val="FollowedHyperlink"/>
    <w:basedOn w:val="a0"/>
    <w:rPr>
      <w:color w:val="800080"/>
      <w:u w:val="single"/>
    </w:rPr>
  </w:style>
  <w:style w:type="paragraph" w:customStyle="1" w:styleId="1">
    <w:name w:val="清單段落1"/>
    <w:basedOn w:val="a"/>
    <w:pPr>
      <w:ind w:left="480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7LQ1s5385RoYDQHq6" TargetMode="External"/><Relationship Id="rId12" Type="http://schemas.openxmlformats.org/officeDocument/2006/relationships/hyperlink" Target="https://forms.gle/7LQ1s5385RoYDQHq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770</Words>
  <Characters>4390</Characters>
  <Application>Microsoft Office Word</Application>
  <DocSecurity>0</DocSecurity>
  <Lines>36</Lines>
  <Paragraphs>10</Paragraphs>
  <ScaleCrop>false</ScaleCrop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CERC</dc:creator>
  <dc:description/>
  <cp:lastModifiedBy>M</cp:lastModifiedBy>
  <cp:revision>2</cp:revision>
  <cp:lastPrinted>2025-02-06T04:01:00Z</cp:lastPrinted>
  <dcterms:created xsi:type="dcterms:W3CDTF">2025-02-08T04:49:00Z</dcterms:created>
  <dcterms:modified xsi:type="dcterms:W3CDTF">2025-02-08T04:49:00Z</dcterms:modified>
</cp:coreProperties>
</file>